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DFA22" w14:textId="74907167" w:rsidR="0082470D" w:rsidRDefault="006017CF">
      <w:r>
        <w:rPr>
          <w:noProof/>
        </w:rPr>
        <w:drawing>
          <wp:anchor distT="0" distB="0" distL="114300" distR="114300" simplePos="0" relativeHeight="251837951" behindDoc="1" locked="0" layoutInCell="1" allowOverlap="1" wp14:anchorId="5599DF76" wp14:editId="30B9918C">
            <wp:simplePos x="0" y="0"/>
            <wp:positionH relativeFrom="column">
              <wp:posOffset>5911026</wp:posOffset>
            </wp:positionH>
            <wp:positionV relativeFrom="paragraph">
              <wp:posOffset>-255965</wp:posOffset>
            </wp:positionV>
            <wp:extent cx="1253553" cy="1300638"/>
            <wp:effectExtent l="57150" t="38100" r="60960" b="33020"/>
            <wp:wrapNone/>
            <wp:docPr id="43" name="Picture 43" descr="Image result for autumn lea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utumn leaf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70907">
                      <a:off x="0" y="0"/>
                      <a:ext cx="1253553" cy="13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C45">
        <w:rPr>
          <w:noProof/>
        </w:rPr>
        <w:drawing>
          <wp:anchor distT="0" distB="0" distL="114300" distR="114300" simplePos="0" relativeHeight="251659776" behindDoc="0" locked="0" layoutInCell="1" allowOverlap="1" wp14:anchorId="2DD9D0D1" wp14:editId="182CA151">
            <wp:simplePos x="0" y="0"/>
            <wp:positionH relativeFrom="column">
              <wp:posOffset>85090</wp:posOffset>
            </wp:positionH>
            <wp:positionV relativeFrom="paragraph">
              <wp:posOffset>-451258</wp:posOffset>
            </wp:positionV>
            <wp:extent cx="2224384" cy="1665838"/>
            <wp:effectExtent l="133350" t="114300" r="100330" b="144145"/>
            <wp:wrapNone/>
            <wp:docPr id="2" name="Picture 2" descr="C:\Users\mkg.mgr\AppData\Local\Microsoft\Windows\INetCacheContent.Word\Courtyard Gardens_Logo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g.mgr\AppData\Local\Microsoft\Windows\INetCacheContent.Word\Courtyard Gardens_Logo Stack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4384" cy="1665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03C45">
        <w:rPr>
          <w:noProof/>
        </w:rPr>
        <mc:AlternateContent>
          <mc:Choice Requires="wps">
            <w:drawing>
              <wp:anchor distT="0" distB="0" distL="114300" distR="114300" simplePos="0" relativeHeight="251695104" behindDoc="0" locked="0" layoutInCell="1" allowOverlap="1" wp14:anchorId="03356D88" wp14:editId="608286D7">
                <wp:simplePos x="0" y="0"/>
                <wp:positionH relativeFrom="column">
                  <wp:posOffset>3566562</wp:posOffset>
                </wp:positionH>
                <wp:positionV relativeFrom="paragraph">
                  <wp:posOffset>-195580</wp:posOffset>
                </wp:positionV>
                <wp:extent cx="2667000" cy="80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67000" cy="806450"/>
                        </a:xfrm>
                        <a:prstGeom prst="rect">
                          <a:avLst/>
                        </a:prstGeom>
                        <a:noFill/>
                        <a:ln w="6350">
                          <a:noFill/>
                        </a:ln>
                      </wps:spPr>
                      <wps:txbx>
                        <w:txbxContent>
                          <w:p w14:paraId="1A83FA78" w14:textId="77777777" w:rsidR="00487625" w:rsidRPr="00CD4184" w:rsidRDefault="00487625">
                            <w:pPr>
                              <w:rPr>
                                <w:rFonts w:ascii="Century Gothic" w:hAnsi="Century Gothic"/>
                                <w:sz w:val="80"/>
                                <w:szCs w:val="80"/>
                              </w:rPr>
                            </w:pPr>
                            <w:bookmarkStart w:id="0" w:name="_Hlk49270822"/>
                            <w:bookmarkEnd w:id="0"/>
                            <w:r w:rsidRPr="00CD4184">
                              <w:rPr>
                                <w:rFonts w:ascii="Century Gothic" w:hAnsi="Century Gothic"/>
                                <w:sz w:val="80"/>
                                <w:szCs w:val="80"/>
                              </w:rPr>
                              <w:t xml:space="preserve">ourtyard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56D88" id="_x0000_t202" coordsize="21600,21600" o:spt="202" path="m,l,21600r21600,l21600,xe">
                <v:stroke joinstyle="miter"/>
                <v:path gradientshapeok="t" o:connecttype="rect"/>
              </v:shapetype>
              <v:shape id="Text Box 20" o:spid="_x0000_s1026" type="#_x0000_t202" style="position:absolute;margin-left:280.85pt;margin-top:-15.4pt;width:210pt;height: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" filled="f" stroked="f" strokeweight=".5pt">
                <v:textbox>
                  <w:txbxContent>
                    <w:p w14:paraId="1A83FA78" w14:textId="77777777" w:rsidR="00487625" w:rsidRPr="00CD4184" w:rsidRDefault="00487625">
                      <w:pPr>
                        <w:rPr>
                          <w:rFonts w:ascii="Century Gothic" w:hAnsi="Century Gothic"/>
                          <w:sz w:val="80"/>
                          <w:szCs w:val="80"/>
                        </w:rPr>
                      </w:pPr>
                      <w:bookmarkStart w:id="1" w:name="_Hlk49270822"/>
                      <w:bookmarkEnd w:id="1"/>
                      <w:r w:rsidRPr="00CD4184">
                        <w:rPr>
                          <w:rFonts w:ascii="Century Gothic" w:hAnsi="Century Gothic"/>
                          <w:sz w:val="80"/>
                          <w:szCs w:val="80"/>
                        </w:rPr>
                        <w:t xml:space="preserve">ourtyard </w:t>
                      </w:r>
                    </w:p>
                  </w:txbxContent>
                </v:textbox>
              </v:shape>
            </w:pict>
          </mc:Fallback>
        </mc:AlternateContent>
      </w:r>
      <w:r w:rsidR="00403C45">
        <w:rPr>
          <w:noProof/>
        </w:rPr>
        <mc:AlternateContent>
          <mc:Choice Requires="wps">
            <w:drawing>
              <wp:anchor distT="0" distB="0" distL="114300" distR="114300" simplePos="0" relativeHeight="251698176" behindDoc="0" locked="0" layoutInCell="1" allowOverlap="1" wp14:anchorId="2A51EFC8" wp14:editId="666970C3">
                <wp:simplePos x="0" y="0"/>
                <wp:positionH relativeFrom="column">
                  <wp:posOffset>2528827</wp:posOffset>
                </wp:positionH>
                <wp:positionV relativeFrom="paragraph">
                  <wp:posOffset>-908050</wp:posOffset>
                </wp:positionV>
                <wp:extent cx="1758950" cy="2336800"/>
                <wp:effectExtent l="0" t="57150" r="0" b="6350"/>
                <wp:wrapNone/>
                <wp:docPr id="22" name="Text Box 22"/>
                <wp:cNvGraphicFramePr/>
                <a:graphic xmlns:a="http://schemas.openxmlformats.org/drawingml/2006/main">
                  <a:graphicData uri="http://schemas.microsoft.com/office/word/2010/wordprocessingShape">
                    <wps:wsp>
                      <wps:cNvSpPr txBox="1"/>
                      <wps:spPr>
                        <a:xfrm>
                          <a:off x="0" y="0"/>
                          <a:ext cx="1758950" cy="2336800"/>
                        </a:xfrm>
                        <a:prstGeom prst="rect">
                          <a:avLst/>
                        </a:prstGeom>
                        <a:noFill/>
                        <a:ln w="6350">
                          <a:noFill/>
                        </a:ln>
                        <a:effectLst>
                          <a:outerShdw blurRad="50800" dist="38100" dir="16200000" rotWithShape="0">
                            <a:prstClr val="black">
                              <a:alpha val="40000"/>
                            </a:prstClr>
                          </a:outerShdw>
                        </a:effectLst>
                      </wps:spPr>
                      <wps:txbx>
                        <w:txbxContent>
                          <w:p w14:paraId="6E3BFF33" w14:textId="122FE24C" w:rsidR="00487625" w:rsidRPr="00791B2D" w:rsidRDefault="00487625">
                            <w:pPr>
                              <w:rPr>
                                <w:rFonts w:ascii="Baskerville Old Face" w:hAnsi="Baskerville Old Face" w:cstheme="majorHAnsi"/>
                                <w:color w:val="8064A2" w:themeColor="accent4"/>
                                <w:sz w:val="380"/>
                                <w:szCs w:val="320"/>
                              </w:rPr>
                            </w:pPr>
                            <w:r w:rsidRPr="00791B2D">
                              <w:rPr>
                                <w:rFonts w:ascii="Baskerville Old Face" w:hAnsi="Baskerville Old Face" w:cstheme="majorHAnsi"/>
                                <w:color w:val="8064A2" w:themeColor="accent4"/>
                                <w:sz w:val="380"/>
                                <w:szCs w:val="320"/>
                              </w:rPr>
                              <w:t>C</w:t>
                            </w:r>
                            <w:r w:rsidR="00FD4DB3">
                              <w:rPr>
                                <w:rFonts w:ascii="Century Gothic" w:hAnsi="Century Gothic"/>
                                <w:noProof/>
                              </w:rPr>
                              <w:drawing>
                                <wp:inline distT="0" distB="0" distL="0" distR="0" wp14:anchorId="45C06271" wp14:editId="738005B4">
                                  <wp:extent cx="1569720" cy="1766128"/>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1766128"/>
                                          </a:xfrm>
                                          <a:prstGeom prst="rect">
                                            <a:avLst/>
                                          </a:prstGeom>
                                          <a:noFill/>
                                          <a:ln>
                                            <a:noFill/>
                                          </a:ln>
                                        </pic:spPr>
                                      </pic:pic>
                                    </a:graphicData>
                                  </a:graphic>
                                </wp:inline>
                              </w:drawing>
                            </w:r>
                            <w:r w:rsidR="00FD4DB3">
                              <w:rPr>
                                <w:rFonts w:ascii="Century Gothic" w:hAnsi="Century Gothic"/>
                                <w:noProof/>
                              </w:rPr>
                              <w:drawing>
                                <wp:inline distT="0" distB="0" distL="0" distR="0" wp14:anchorId="523D71BE" wp14:editId="038EA3D5">
                                  <wp:extent cx="1561465" cy="175831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1465" cy="1758315"/>
                                          </a:xfrm>
                                          <a:prstGeom prst="rect">
                                            <a:avLst/>
                                          </a:prstGeom>
                                          <a:noFill/>
                                          <a:ln>
                                            <a:noFill/>
                                          </a:ln>
                                        </pic:spPr>
                                      </pic:pic>
                                    </a:graphicData>
                                  </a:graphic>
                                </wp:inline>
                              </w:drawing>
                            </w:r>
                          </w:p>
                          <w:p w14:paraId="0EBA32AE" w14:textId="77777777" w:rsidR="00487625" w:rsidRDefault="0048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EFC8" id="Text Box 22" o:spid="_x0000_s1027" type="#_x0000_t202" style="position:absolute;margin-left:199.1pt;margin-top:-71.5pt;width:138.5pt;height:1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" filled="f" stroked="f" strokeweight=".5pt">
                <v:shadow on="t" color="black" opacity="26214f" origin=",.5" offset="0,-3pt"/>
                <v:textbox>
                  <w:txbxContent>
                    <w:p w14:paraId="6E3BFF33" w14:textId="122FE24C" w:rsidR="00487625" w:rsidRPr="00791B2D" w:rsidRDefault="00487625">
                      <w:pPr>
                        <w:rPr>
                          <w:rFonts w:ascii="Baskerville Old Face" w:hAnsi="Baskerville Old Face" w:cstheme="majorHAnsi"/>
                          <w:color w:val="8064A2" w:themeColor="accent4"/>
                          <w:sz w:val="380"/>
                          <w:szCs w:val="320"/>
                        </w:rPr>
                      </w:pPr>
                      <w:r w:rsidRPr="00791B2D">
                        <w:rPr>
                          <w:rFonts w:ascii="Baskerville Old Face" w:hAnsi="Baskerville Old Face" w:cstheme="majorHAnsi"/>
                          <w:color w:val="8064A2" w:themeColor="accent4"/>
                          <w:sz w:val="380"/>
                          <w:szCs w:val="320"/>
                        </w:rPr>
                        <w:t>C</w:t>
                      </w:r>
                      <w:r w:rsidR="00FD4DB3">
                        <w:rPr>
                          <w:rFonts w:ascii="Century Gothic" w:hAnsi="Century Gothic"/>
                          <w:noProof/>
                        </w:rPr>
                        <w:drawing>
                          <wp:inline distT="0" distB="0" distL="0" distR="0" wp14:anchorId="45C06271" wp14:editId="738005B4">
                            <wp:extent cx="1569720" cy="1766128"/>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1766128"/>
                                    </a:xfrm>
                                    <a:prstGeom prst="rect">
                                      <a:avLst/>
                                    </a:prstGeom>
                                    <a:noFill/>
                                    <a:ln>
                                      <a:noFill/>
                                    </a:ln>
                                  </pic:spPr>
                                </pic:pic>
                              </a:graphicData>
                            </a:graphic>
                          </wp:inline>
                        </w:drawing>
                      </w:r>
                      <w:r w:rsidR="00FD4DB3">
                        <w:rPr>
                          <w:rFonts w:ascii="Century Gothic" w:hAnsi="Century Gothic"/>
                          <w:noProof/>
                        </w:rPr>
                        <w:drawing>
                          <wp:inline distT="0" distB="0" distL="0" distR="0" wp14:anchorId="523D71BE" wp14:editId="038EA3D5">
                            <wp:extent cx="1561465" cy="175831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1465" cy="1758315"/>
                                    </a:xfrm>
                                    <a:prstGeom prst="rect">
                                      <a:avLst/>
                                    </a:prstGeom>
                                    <a:noFill/>
                                    <a:ln>
                                      <a:noFill/>
                                    </a:ln>
                                  </pic:spPr>
                                </pic:pic>
                              </a:graphicData>
                            </a:graphic>
                          </wp:inline>
                        </w:drawing>
                      </w:r>
                    </w:p>
                    <w:p w14:paraId="0EBA32AE" w14:textId="77777777" w:rsidR="00487625" w:rsidRDefault="00487625"/>
                  </w:txbxContent>
                </v:textbox>
              </v:shape>
            </w:pict>
          </mc:Fallback>
        </mc:AlternateContent>
      </w:r>
      <w:r w:rsidR="00BB384E">
        <w:rPr>
          <w:noProof/>
        </w:rPr>
        <mc:AlternateContent>
          <mc:Choice Requires="wps">
            <w:drawing>
              <wp:anchor distT="0" distB="0" distL="114300" distR="114300" simplePos="0" relativeHeight="251700224" behindDoc="0" locked="0" layoutInCell="1" allowOverlap="1" wp14:anchorId="5D73CCE0" wp14:editId="3E87A257">
                <wp:simplePos x="0" y="0"/>
                <wp:positionH relativeFrom="page">
                  <wp:posOffset>241300</wp:posOffset>
                </wp:positionH>
                <wp:positionV relativeFrom="page">
                  <wp:posOffset>209550</wp:posOffset>
                </wp:positionV>
                <wp:extent cx="7354570" cy="81280"/>
                <wp:effectExtent l="114300" t="152400" r="93980" b="90170"/>
                <wp:wrapTight wrapText="bothSides">
                  <wp:wrapPolygon edited="0">
                    <wp:start x="-224" y="-40500"/>
                    <wp:lineTo x="-336" y="-10125"/>
                    <wp:lineTo x="-280" y="40500"/>
                    <wp:lineTo x="21820" y="40500"/>
                    <wp:lineTo x="21764" y="-25313"/>
                    <wp:lineTo x="21764" y="-40500"/>
                    <wp:lineTo x="-224" y="-40500"/>
                  </wp:wrapPolygon>
                </wp:wrapTight>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4570" cy="81280"/>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glow rad="63500">
                            <a:schemeClr val="accent4">
                              <a:satMod val="175000"/>
                              <a:alpha val="40000"/>
                            </a:schemeClr>
                          </a:glow>
                          <a:outerShdw blurRad="50800" dist="38100" dir="16200000" rotWithShape="0">
                            <a:prstClr val="black">
                              <a:alpha val="40000"/>
                            </a:prst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F45DD" id="Rectangle 7" o:spid="_x0000_s1026" style="position:absolute;margin-left:19pt;margin-top:16.5pt;width:579.1pt;height:6.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" fillcolor="#8064a2 [3207]" strokecolor="#f2f2f2 [3041]" strokeweight="3pt">
                <v:shadow on="t" color="black" opacity="26214f" origin=",.5" offset="0,-3pt"/>
                <v:textbox inset=",7.2pt,,7.2pt"/>
                <w10:wrap type="tight" anchorx="page" anchory="page"/>
              </v:rect>
            </w:pict>
          </mc:Fallback>
        </mc:AlternateContent>
      </w:r>
      <w:r w:rsidR="008A2827">
        <w:rPr>
          <w:noProof/>
        </w:rPr>
        <w:drawing>
          <wp:anchor distT="0" distB="0" distL="114300" distR="114300" simplePos="0" relativeHeight="251701248" behindDoc="0" locked="0" layoutInCell="1" allowOverlap="1" wp14:anchorId="746BABD5" wp14:editId="61AC0E7A">
            <wp:simplePos x="0" y="0"/>
            <wp:positionH relativeFrom="column">
              <wp:posOffset>5418399</wp:posOffset>
            </wp:positionH>
            <wp:positionV relativeFrom="paragraph">
              <wp:posOffset>-565034</wp:posOffset>
            </wp:positionV>
            <wp:extent cx="1718222" cy="365760"/>
            <wp:effectExtent l="0" t="0" r="0" b="0"/>
            <wp:wrapNone/>
            <wp:docPr id="6" name="Picture 6" descr="C:\Users\mkg.mgr\AppData\Local\Microsoft\Windows\INetCacheContent.Word\Verve Logo_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g.mgr\AppData\Local\Microsoft\Windows\INetCacheContent.Word\Verve Logo_Tagline.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222"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1CBB9" w14:textId="30EB68E7" w:rsidR="0082470D" w:rsidRDefault="00C705A3">
      <w:r>
        <w:rPr>
          <w:noProof/>
        </w:rPr>
        <mc:AlternateContent>
          <mc:Choice Requires="wps">
            <w:drawing>
              <wp:anchor distT="0" distB="0" distL="114300" distR="114300" simplePos="0" relativeHeight="251697152" behindDoc="0" locked="0" layoutInCell="1" allowOverlap="1" wp14:anchorId="280F6EDB" wp14:editId="53F3C40B">
                <wp:simplePos x="0" y="0"/>
                <wp:positionH relativeFrom="column">
                  <wp:posOffset>3378835</wp:posOffset>
                </wp:positionH>
                <wp:positionV relativeFrom="paragraph">
                  <wp:posOffset>51435</wp:posOffset>
                </wp:positionV>
                <wp:extent cx="2762250" cy="88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62250" cy="889000"/>
                        </a:xfrm>
                        <a:prstGeom prst="rect">
                          <a:avLst/>
                        </a:prstGeom>
                        <a:noFill/>
                        <a:ln w="6350">
                          <a:noFill/>
                        </a:ln>
                      </wps:spPr>
                      <wps:txbx>
                        <w:txbxContent>
                          <w:p w14:paraId="4DD2D982" w14:textId="77777777" w:rsidR="00487625" w:rsidRPr="00CD4184" w:rsidRDefault="00487625" w:rsidP="007828EA">
                            <w:pPr>
                              <w:rPr>
                                <w:rFonts w:ascii="Century Gothic" w:hAnsi="Century Gothic"/>
                                <w:sz w:val="80"/>
                                <w:szCs w:val="80"/>
                              </w:rPr>
                            </w:pPr>
                            <w:r w:rsidRPr="00CD4184">
                              <w:rPr>
                                <w:rFonts w:ascii="Century Gothic" w:hAnsi="Century Gothic"/>
                                <w:sz w:val="80"/>
                                <w:szCs w:val="80"/>
                              </w:rPr>
                              <w:t xml:space="preserve">onnection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F6EDB" id="Text Box 21" o:spid="_x0000_s1028" type="#_x0000_t202" style="position:absolute;margin-left:266.05pt;margin-top:4.05pt;width:217.5pt;height:7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" filled="f" stroked="f" strokeweight=".5pt">
                <v:textbox>
                  <w:txbxContent>
                    <w:p w14:paraId="4DD2D982" w14:textId="77777777" w:rsidR="00487625" w:rsidRPr="00CD4184" w:rsidRDefault="00487625" w:rsidP="007828EA">
                      <w:pPr>
                        <w:rPr>
                          <w:rFonts w:ascii="Century Gothic" w:hAnsi="Century Gothic"/>
                          <w:sz w:val="80"/>
                          <w:szCs w:val="80"/>
                        </w:rPr>
                      </w:pPr>
                      <w:r w:rsidRPr="00CD4184">
                        <w:rPr>
                          <w:rFonts w:ascii="Century Gothic" w:hAnsi="Century Gothic"/>
                          <w:sz w:val="80"/>
                          <w:szCs w:val="80"/>
                        </w:rPr>
                        <w:t xml:space="preserve">onnection </w:t>
                      </w:r>
                    </w:p>
                  </w:txbxContent>
                </v:textbox>
              </v:shape>
            </w:pict>
          </mc:Fallback>
        </mc:AlternateContent>
      </w:r>
    </w:p>
    <w:p w14:paraId="0E214071" w14:textId="7DD09313" w:rsidR="0082470D" w:rsidRDefault="0082470D" w:rsidP="0082470D"/>
    <w:p w14:paraId="2CB1E66D" w14:textId="2DC538F7" w:rsidR="00006692" w:rsidRDefault="00006692" w:rsidP="0082470D"/>
    <w:p w14:paraId="3FE19FFD" w14:textId="1E1B288F" w:rsidR="00006692" w:rsidRDefault="00C705A3" w:rsidP="0082470D">
      <w:r>
        <w:rPr>
          <w:noProof/>
        </w:rPr>
        <mc:AlternateContent>
          <mc:Choice Requires="wps">
            <w:drawing>
              <wp:anchor distT="0" distB="0" distL="114300" distR="114300" simplePos="0" relativeHeight="251705344" behindDoc="0" locked="0" layoutInCell="1" allowOverlap="1" wp14:anchorId="63139B73" wp14:editId="0EDEF0CD">
                <wp:simplePos x="0" y="0"/>
                <wp:positionH relativeFrom="column">
                  <wp:posOffset>4658360</wp:posOffset>
                </wp:positionH>
                <wp:positionV relativeFrom="paragraph">
                  <wp:posOffset>301335</wp:posOffset>
                </wp:positionV>
                <wp:extent cx="1257935" cy="3149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57935" cy="314960"/>
                        </a:xfrm>
                        <a:prstGeom prst="rect">
                          <a:avLst/>
                        </a:prstGeom>
                        <a:noFill/>
                        <a:ln w="6350">
                          <a:noFill/>
                        </a:ln>
                        <a:effectLst>
                          <a:glow rad="63500">
                            <a:schemeClr val="accent4">
                              <a:satMod val="175000"/>
                              <a:alpha val="40000"/>
                            </a:schemeClr>
                          </a:glow>
                        </a:effectLst>
                      </wps:spPr>
                      <wps:txbx>
                        <w:txbxContent>
                          <w:p w14:paraId="36315516" w14:textId="77777777" w:rsidR="00487625" w:rsidRPr="00760E0E" w:rsidRDefault="00487625" w:rsidP="00300C69">
                            <w:pPr>
                              <w:rPr>
                                <w:rFonts w:ascii="Century Gothic" w:hAnsi="Century Gothic"/>
                              </w:rPr>
                            </w:pPr>
                            <w:r>
                              <w:rPr>
                                <w:rFonts w:ascii="Century Gothic" w:hAnsi="Century Gothic"/>
                              </w:rPr>
                              <w:t>Assisted 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39B73" id="Text Box 24" o:spid="_x0000_s1029" type="#_x0000_t202" style="position:absolute;margin-left:366.8pt;margin-top:23.75pt;width:99.05pt;height:2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" filled="f" stroked="f" strokeweight=".5pt">
                <v:textbox>
                  <w:txbxContent>
                    <w:p w14:paraId="36315516" w14:textId="77777777" w:rsidR="00487625" w:rsidRPr="00760E0E" w:rsidRDefault="00487625" w:rsidP="00300C69">
                      <w:pPr>
                        <w:rPr>
                          <w:rFonts w:ascii="Century Gothic" w:hAnsi="Century Gothic"/>
                        </w:rPr>
                      </w:pPr>
                      <w:r>
                        <w:rPr>
                          <w:rFonts w:ascii="Century Gothic" w:hAnsi="Century Gothic"/>
                        </w:rPr>
                        <w:t>Assisted Living</w:t>
                      </w:r>
                    </w:p>
                  </w:txbxContent>
                </v:textbox>
              </v:shape>
            </w:pict>
          </mc:Fallback>
        </mc:AlternateContent>
      </w:r>
      <w:r w:rsidR="00887A5C">
        <w:rPr>
          <w:noProof/>
        </w:rPr>
        <mc:AlternateContent>
          <mc:Choice Requires="wps">
            <w:drawing>
              <wp:anchor distT="0" distB="0" distL="114300" distR="114300" simplePos="0" relativeHeight="251703296" behindDoc="0" locked="0" layoutInCell="1" allowOverlap="1" wp14:anchorId="20B44127" wp14:editId="3E343F0C">
                <wp:simplePos x="0" y="0"/>
                <wp:positionH relativeFrom="column">
                  <wp:posOffset>5819775</wp:posOffset>
                </wp:positionH>
                <wp:positionV relativeFrom="paragraph">
                  <wp:posOffset>308610</wp:posOffset>
                </wp:positionV>
                <wp:extent cx="1428750" cy="283210"/>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1428750" cy="283210"/>
                        </a:xfrm>
                        <a:prstGeom prst="rect">
                          <a:avLst/>
                        </a:prstGeom>
                        <a:noFill/>
                        <a:ln w="6350">
                          <a:noFill/>
                        </a:ln>
                        <a:effectLst>
                          <a:glow rad="63500">
                            <a:schemeClr val="accent4">
                              <a:satMod val="175000"/>
                              <a:alpha val="40000"/>
                            </a:schemeClr>
                          </a:glow>
                        </a:effectLst>
                      </wps:spPr>
                      <wps:txbx>
                        <w:txbxContent>
                          <w:p w14:paraId="0D4C722B" w14:textId="62FA3FF6" w:rsidR="00487625" w:rsidRPr="00760E0E" w:rsidRDefault="00887A5C">
                            <w:pPr>
                              <w:rPr>
                                <w:rFonts w:ascii="Century Gothic" w:hAnsi="Century Gothic"/>
                              </w:rPr>
                            </w:pPr>
                            <w:r>
                              <w:rPr>
                                <w:rFonts w:ascii="Century Gothic" w:hAnsi="Century Gothic"/>
                              </w:rPr>
                              <w:t>September</w:t>
                            </w:r>
                            <w:r w:rsidR="002058A5">
                              <w:rPr>
                                <w:rFonts w:ascii="Century Gothic" w:hAnsi="Century Gothic"/>
                              </w:rPr>
                              <w:t xml:space="preserve"> </w:t>
                            </w:r>
                            <w:r w:rsidR="00C705A3">
                              <w:rPr>
                                <w:rFonts w:ascii="Century Gothic" w:hAnsi="Century Gothic"/>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4127" id="Text Box 16" o:spid="_x0000_s1030" type="#_x0000_t202" style="position:absolute;margin-left:458.25pt;margin-top:24.3pt;width:112.5pt;height:2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" filled="f" stroked="f" strokeweight=".5pt">
                <v:textbox>
                  <w:txbxContent>
                    <w:p w14:paraId="0D4C722B" w14:textId="62FA3FF6" w:rsidR="00487625" w:rsidRPr="00760E0E" w:rsidRDefault="00887A5C">
                      <w:pPr>
                        <w:rPr>
                          <w:rFonts w:ascii="Century Gothic" w:hAnsi="Century Gothic"/>
                        </w:rPr>
                      </w:pPr>
                      <w:r>
                        <w:rPr>
                          <w:rFonts w:ascii="Century Gothic" w:hAnsi="Century Gothic"/>
                        </w:rPr>
                        <w:t>September</w:t>
                      </w:r>
                      <w:r w:rsidR="002058A5">
                        <w:rPr>
                          <w:rFonts w:ascii="Century Gothic" w:hAnsi="Century Gothic"/>
                        </w:rPr>
                        <w:t xml:space="preserve"> </w:t>
                      </w:r>
                      <w:r w:rsidR="00C705A3">
                        <w:rPr>
                          <w:rFonts w:ascii="Century Gothic" w:hAnsi="Century Gothic"/>
                        </w:rPr>
                        <w:t>2020</w:t>
                      </w:r>
                    </w:p>
                  </w:txbxContent>
                </v:textbox>
              </v:shape>
            </w:pict>
          </mc:Fallback>
        </mc:AlternateContent>
      </w:r>
      <w:r w:rsidR="00887A5C">
        <w:rPr>
          <w:noProof/>
        </w:rPr>
        <mc:AlternateContent>
          <mc:Choice Requires="wps">
            <w:drawing>
              <wp:anchor distT="0" distB="0" distL="114300" distR="114300" simplePos="0" relativeHeight="251702272" behindDoc="0" locked="0" layoutInCell="1" allowOverlap="1" wp14:anchorId="75638CF1" wp14:editId="02E11B25">
                <wp:simplePos x="0" y="0"/>
                <wp:positionH relativeFrom="column">
                  <wp:posOffset>5829300</wp:posOffset>
                </wp:positionH>
                <wp:positionV relativeFrom="paragraph">
                  <wp:posOffset>337820</wp:posOffset>
                </wp:positionV>
                <wp:extent cx="0" cy="228600"/>
                <wp:effectExtent l="57150" t="19050" r="76200" b="95250"/>
                <wp:wrapNone/>
                <wp:docPr id="10" name="Straight Connector 10"/>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accent4"/>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299FD7D" id="Straight Connector 10"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26.6pt" to="459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" strokecolor="#8064a2 [3207]" strokeweight="2pt">
                <v:shadow on="t" color="black" opacity="24903f" origin=",.5" offset="0,.55556mm"/>
              </v:line>
            </w:pict>
          </mc:Fallback>
        </mc:AlternateContent>
      </w:r>
    </w:p>
    <w:p w14:paraId="4DC3962F" w14:textId="711ED242" w:rsidR="007828EA" w:rsidRDefault="007828EA" w:rsidP="0082470D"/>
    <w:p w14:paraId="63656AC7" w14:textId="250EEDBD" w:rsidR="007828EA" w:rsidRPr="00006692" w:rsidRDefault="00300C69" w:rsidP="0082470D">
      <w:r>
        <w:rPr>
          <w:noProof/>
        </w:rPr>
        <mc:AlternateContent>
          <mc:Choice Requires="wps">
            <w:drawing>
              <wp:anchor distT="0" distB="0" distL="114300" distR="114300" simplePos="0" relativeHeight="251656192" behindDoc="0" locked="0" layoutInCell="1" allowOverlap="1" wp14:anchorId="5614E6C9" wp14:editId="01B945F1">
                <wp:simplePos x="0" y="0"/>
                <wp:positionH relativeFrom="page">
                  <wp:posOffset>209550</wp:posOffset>
                </wp:positionH>
                <wp:positionV relativeFrom="page">
                  <wp:posOffset>2400300</wp:posOffset>
                </wp:positionV>
                <wp:extent cx="7428230" cy="127000"/>
                <wp:effectExtent l="114300" t="152400" r="96520" b="101600"/>
                <wp:wrapTight wrapText="bothSides">
                  <wp:wrapPolygon edited="0">
                    <wp:start x="-222" y="-25920"/>
                    <wp:lineTo x="-332" y="3240"/>
                    <wp:lineTo x="-277" y="35640"/>
                    <wp:lineTo x="21825" y="35640"/>
                    <wp:lineTo x="21770" y="-16200"/>
                    <wp:lineTo x="21770" y="-25920"/>
                    <wp:lineTo x="-222" y="-25920"/>
                  </wp:wrapPolygon>
                </wp:wrapTight>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8230" cy="127000"/>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glow rad="63500">
                            <a:schemeClr val="accent4">
                              <a:satMod val="175000"/>
                              <a:alpha val="40000"/>
                            </a:schemeClr>
                          </a:glow>
                          <a:outerShdw blurRad="50800" dist="38100" dir="16200000" rotWithShape="0">
                            <a:prstClr val="black">
                              <a:alpha val="40000"/>
                            </a:prst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F1867" id="Rectangle 7" o:spid="_x0000_s1026" style="position:absolute;margin-left:16.5pt;margin-top:189pt;width:584.9pt;height: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" fillcolor="#8064a2 [3207]" strokecolor="#f2f2f2 [3041]" strokeweight="3pt">
                <v:shadow on="t" color="black" opacity="26214f" origin=",.5" offset="0,-3pt"/>
                <v:textbox inset=",7.2pt,,7.2pt"/>
                <w10:wrap type="tight" anchorx="page" anchory="page"/>
              </v:rect>
            </w:pict>
          </mc:Fallback>
        </mc:AlternateContent>
      </w:r>
    </w:p>
    <w:p w14:paraId="44BE4F1A" w14:textId="0E188133" w:rsidR="0082470D" w:rsidRDefault="00A80619" w:rsidP="00B81AC1">
      <w:pPr>
        <w:pStyle w:val="NewsletterBody"/>
        <w:ind w:left="-720"/>
      </w:pPr>
      <w:r w:rsidRPr="00804B90">
        <w:rPr>
          <w:b/>
          <w:noProof/>
        </w:rPr>
        <mc:AlternateContent>
          <mc:Choice Requires="wps">
            <w:drawing>
              <wp:anchor distT="45720" distB="45720" distL="114300" distR="114300" simplePos="0" relativeHeight="251849215" behindDoc="0" locked="0" layoutInCell="1" allowOverlap="1" wp14:anchorId="6A2E4E65" wp14:editId="5FD2A3D3">
                <wp:simplePos x="0" y="0"/>
                <wp:positionH relativeFrom="column">
                  <wp:posOffset>-304800</wp:posOffset>
                </wp:positionH>
                <wp:positionV relativeFrom="paragraph">
                  <wp:posOffset>541020</wp:posOffset>
                </wp:positionV>
                <wp:extent cx="2184400" cy="2987040"/>
                <wp:effectExtent l="0" t="0" r="2540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987040"/>
                        </a:xfrm>
                        <a:prstGeom prst="rect">
                          <a:avLst/>
                        </a:prstGeom>
                        <a:solidFill>
                          <a:srgbClr val="FFFFFF"/>
                        </a:solidFill>
                        <a:ln w="9525">
                          <a:solidFill>
                            <a:srgbClr val="000000"/>
                          </a:solidFill>
                          <a:miter lim="800000"/>
                          <a:headEnd/>
                          <a:tailEnd/>
                        </a:ln>
                      </wps:spPr>
                      <wps:txbx>
                        <w:txbxContent>
                          <w:p w14:paraId="56AB706C" w14:textId="6E8FA32B" w:rsidR="00E24E10" w:rsidRDefault="00804B90" w:rsidP="00804B90">
                            <w:pPr>
                              <w:rPr>
                                <w:rFonts w:ascii="Century Gothic" w:hAnsi="Century Gothic"/>
                              </w:rPr>
                            </w:pPr>
                            <w:r w:rsidRPr="00804B90">
                              <w:rPr>
                                <w:rFonts w:ascii="Century Gothic" w:hAnsi="Century Gothic"/>
                                <w:b/>
                                <w:bCs/>
                              </w:rPr>
                              <w:t>Rabbits and more rabbits</w:t>
                            </w:r>
                          </w:p>
                          <w:p w14:paraId="54726CAC" w14:textId="77777777" w:rsidR="00E24E10" w:rsidRPr="00E24E10" w:rsidRDefault="00E24E10" w:rsidP="00804B90">
                            <w:pPr>
                              <w:rPr>
                                <w:rFonts w:ascii="Century Gothic" w:hAnsi="Century Gothic"/>
                                <w:sz w:val="6"/>
                                <w:szCs w:val="6"/>
                              </w:rPr>
                            </w:pPr>
                          </w:p>
                          <w:p w14:paraId="2E00C4EE" w14:textId="51C38281" w:rsidR="00E24E10" w:rsidRDefault="00804B90" w:rsidP="00804B90">
                            <w:pPr>
                              <w:rPr>
                                <w:rFonts w:ascii="Century Gothic" w:hAnsi="Century Gothic"/>
                              </w:rPr>
                            </w:pPr>
                            <w:r w:rsidRPr="00804B90">
                              <w:rPr>
                                <w:rFonts w:ascii="Century Gothic" w:hAnsi="Century Gothic"/>
                              </w:rPr>
                              <w:t>Did you know?</w:t>
                            </w:r>
                          </w:p>
                          <w:p w14:paraId="2C4C42E8" w14:textId="005126EA" w:rsidR="00E24E10" w:rsidRDefault="00A80619" w:rsidP="00804B90">
                            <w:pPr>
                              <w:rPr>
                                <w:rFonts w:ascii="Century Gothic" w:hAnsi="Century Gothic"/>
                              </w:rPr>
                            </w:pPr>
                            <w:r>
                              <w:rPr>
                                <w:rFonts w:ascii="Century Gothic" w:hAnsi="Century Gothic"/>
                              </w:rPr>
                              <w:t>A</w:t>
                            </w:r>
                            <w:r w:rsidR="00804B90" w:rsidRPr="00804B90">
                              <w:rPr>
                                <w:rFonts w:ascii="Century Gothic" w:hAnsi="Century Gothic"/>
                              </w:rPr>
                              <w:t xml:space="preserve"> female </w:t>
                            </w:r>
                            <w:r>
                              <w:rPr>
                                <w:rFonts w:ascii="Century Gothic" w:hAnsi="Century Gothic"/>
                              </w:rPr>
                              <w:t>rabbit can</w:t>
                            </w:r>
                            <w:r w:rsidR="00804B90" w:rsidRPr="00804B90">
                              <w:rPr>
                                <w:rFonts w:ascii="Century Gothic" w:hAnsi="Century Gothic"/>
                              </w:rPr>
                              <w:t xml:space="preserve"> deliver up to 60 new kits a year</w:t>
                            </w:r>
                            <w:r w:rsidR="00E24E10">
                              <w:rPr>
                                <w:rFonts w:ascii="Century Gothic" w:hAnsi="Century Gothic"/>
                              </w:rPr>
                              <w:t>!</w:t>
                            </w:r>
                          </w:p>
                          <w:p w14:paraId="285EA3ED" w14:textId="77777777" w:rsidR="00E24E10" w:rsidRPr="00E24E10" w:rsidRDefault="00E24E10" w:rsidP="00804B90">
                            <w:pPr>
                              <w:rPr>
                                <w:rFonts w:ascii="Century Gothic" w:hAnsi="Century Gothic"/>
                                <w:sz w:val="6"/>
                                <w:szCs w:val="6"/>
                              </w:rPr>
                            </w:pPr>
                          </w:p>
                          <w:p w14:paraId="2B7C64DF" w14:textId="0D720382" w:rsidR="00E24E10" w:rsidRDefault="00A80619" w:rsidP="00804B90">
                            <w:pPr>
                              <w:rPr>
                                <w:rFonts w:ascii="Century Gothic" w:hAnsi="Century Gothic"/>
                              </w:rPr>
                            </w:pPr>
                            <w:r>
                              <w:rPr>
                                <w:rFonts w:ascii="Century Gothic" w:hAnsi="Century Gothic"/>
                              </w:rPr>
                              <w:t>This is a friendly reminder to p</w:t>
                            </w:r>
                            <w:r w:rsidR="00804B90" w:rsidRPr="00804B90">
                              <w:rPr>
                                <w:rFonts w:ascii="Century Gothic" w:hAnsi="Century Gothic"/>
                              </w:rPr>
                              <w:t xml:space="preserve">lease not feed the rabbits. They become dependent on people for food and start making nests inside </w:t>
                            </w:r>
                          </w:p>
                          <w:p w14:paraId="6D7EECCA" w14:textId="77777777" w:rsidR="00E24E10" w:rsidRDefault="00804B90" w:rsidP="00804B90">
                            <w:pPr>
                              <w:rPr>
                                <w:rFonts w:ascii="Century Gothic" w:hAnsi="Century Gothic"/>
                              </w:rPr>
                            </w:pPr>
                            <w:r w:rsidRPr="00804B90">
                              <w:rPr>
                                <w:rFonts w:ascii="Century Gothic" w:hAnsi="Century Gothic"/>
                              </w:rPr>
                              <w:t xml:space="preserve">our building </w:t>
                            </w:r>
                          </w:p>
                          <w:p w14:paraId="26309259" w14:textId="77777777" w:rsidR="00E24E10" w:rsidRDefault="00804B90" w:rsidP="00804B90">
                            <w:pPr>
                              <w:rPr>
                                <w:rFonts w:ascii="Century Gothic" w:hAnsi="Century Gothic"/>
                              </w:rPr>
                            </w:pPr>
                            <w:r w:rsidRPr="00804B90">
                              <w:rPr>
                                <w:rFonts w:ascii="Century Gothic" w:hAnsi="Century Gothic"/>
                              </w:rPr>
                              <w:t>which is not safe</w:t>
                            </w:r>
                          </w:p>
                          <w:p w14:paraId="6A9C38F5" w14:textId="77777777" w:rsidR="00E24E10" w:rsidRDefault="00804B90" w:rsidP="00804B90">
                            <w:pPr>
                              <w:rPr>
                                <w:rFonts w:ascii="Century Gothic" w:hAnsi="Century Gothic"/>
                              </w:rPr>
                            </w:pPr>
                            <w:r w:rsidRPr="00804B90">
                              <w:rPr>
                                <w:rFonts w:ascii="Century Gothic" w:hAnsi="Century Gothic"/>
                              </w:rPr>
                              <w:t xml:space="preserve">for them nor is it </w:t>
                            </w:r>
                          </w:p>
                          <w:p w14:paraId="08489B09" w14:textId="1A6D3523" w:rsidR="00804B90" w:rsidRPr="00804B90" w:rsidRDefault="00804B90" w:rsidP="00804B90">
                            <w:pPr>
                              <w:rPr>
                                <w:rFonts w:ascii="Century Gothic" w:hAnsi="Century Gothic"/>
                              </w:rPr>
                            </w:pPr>
                            <w:r w:rsidRPr="00804B90">
                              <w:rPr>
                                <w:rFonts w:ascii="Century Gothic" w:hAnsi="Century Gothic"/>
                              </w:rPr>
                              <w:t>good for us.</w:t>
                            </w:r>
                            <w:r w:rsidR="00FD4DB3" w:rsidRPr="00FD4DB3">
                              <w:rPr>
                                <w:rFonts w:ascii="Century Gothic" w:hAnsi="Century Gothic"/>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E4E65" id="Text Box 2" o:spid="_x0000_s1031" type="#_x0000_t202" style="position:absolute;left:0;text-align:left;margin-left:-24pt;margin-top:42.6pt;width:172pt;height:235.2pt;z-index:251849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">
                <v:textbox>
                  <w:txbxContent>
                    <w:p w14:paraId="56AB706C" w14:textId="6E8FA32B" w:rsidR="00E24E10" w:rsidRDefault="00804B90" w:rsidP="00804B90">
                      <w:pPr>
                        <w:rPr>
                          <w:rFonts w:ascii="Century Gothic" w:hAnsi="Century Gothic"/>
                        </w:rPr>
                      </w:pPr>
                      <w:r w:rsidRPr="00804B90">
                        <w:rPr>
                          <w:rFonts w:ascii="Century Gothic" w:hAnsi="Century Gothic"/>
                          <w:b/>
                          <w:bCs/>
                        </w:rPr>
                        <w:t>Rabbits and more rabbits</w:t>
                      </w:r>
                    </w:p>
                    <w:p w14:paraId="54726CAC" w14:textId="77777777" w:rsidR="00E24E10" w:rsidRPr="00E24E10" w:rsidRDefault="00E24E10" w:rsidP="00804B90">
                      <w:pPr>
                        <w:rPr>
                          <w:rFonts w:ascii="Century Gothic" w:hAnsi="Century Gothic"/>
                          <w:sz w:val="6"/>
                          <w:szCs w:val="6"/>
                        </w:rPr>
                      </w:pPr>
                    </w:p>
                    <w:p w14:paraId="2E00C4EE" w14:textId="51C38281" w:rsidR="00E24E10" w:rsidRDefault="00804B90" w:rsidP="00804B90">
                      <w:pPr>
                        <w:rPr>
                          <w:rFonts w:ascii="Century Gothic" w:hAnsi="Century Gothic"/>
                        </w:rPr>
                      </w:pPr>
                      <w:r w:rsidRPr="00804B90">
                        <w:rPr>
                          <w:rFonts w:ascii="Century Gothic" w:hAnsi="Century Gothic"/>
                        </w:rPr>
                        <w:t>Did you know?</w:t>
                      </w:r>
                    </w:p>
                    <w:p w14:paraId="2C4C42E8" w14:textId="005126EA" w:rsidR="00E24E10" w:rsidRDefault="00A80619" w:rsidP="00804B90">
                      <w:pPr>
                        <w:rPr>
                          <w:rFonts w:ascii="Century Gothic" w:hAnsi="Century Gothic"/>
                        </w:rPr>
                      </w:pPr>
                      <w:r>
                        <w:rPr>
                          <w:rFonts w:ascii="Century Gothic" w:hAnsi="Century Gothic"/>
                        </w:rPr>
                        <w:t>A</w:t>
                      </w:r>
                      <w:r w:rsidR="00804B90" w:rsidRPr="00804B90">
                        <w:rPr>
                          <w:rFonts w:ascii="Century Gothic" w:hAnsi="Century Gothic"/>
                        </w:rPr>
                        <w:t xml:space="preserve"> female </w:t>
                      </w:r>
                      <w:r>
                        <w:rPr>
                          <w:rFonts w:ascii="Century Gothic" w:hAnsi="Century Gothic"/>
                        </w:rPr>
                        <w:t>rabbit can</w:t>
                      </w:r>
                      <w:r w:rsidR="00804B90" w:rsidRPr="00804B90">
                        <w:rPr>
                          <w:rFonts w:ascii="Century Gothic" w:hAnsi="Century Gothic"/>
                        </w:rPr>
                        <w:t xml:space="preserve"> deliver up to 60 new kits a year</w:t>
                      </w:r>
                      <w:r w:rsidR="00E24E10">
                        <w:rPr>
                          <w:rFonts w:ascii="Century Gothic" w:hAnsi="Century Gothic"/>
                        </w:rPr>
                        <w:t>!</w:t>
                      </w:r>
                    </w:p>
                    <w:p w14:paraId="285EA3ED" w14:textId="77777777" w:rsidR="00E24E10" w:rsidRPr="00E24E10" w:rsidRDefault="00E24E10" w:rsidP="00804B90">
                      <w:pPr>
                        <w:rPr>
                          <w:rFonts w:ascii="Century Gothic" w:hAnsi="Century Gothic"/>
                          <w:sz w:val="6"/>
                          <w:szCs w:val="6"/>
                        </w:rPr>
                      </w:pPr>
                    </w:p>
                    <w:p w14:paraId="2B7C64DF" w14:textId="0D720382" w:rsidR="00E24E10" w:rsidRDefault="00A80619" w:rsidP="00804B90">
                      <w:pPr>
                        <w:rPr>
                          <w:rFonts w:ascii="Century Gothic" w:hAnsi="Century Gothic"/>
                        </w:rPr>
                      </w:pPr>
                      <w:r>
                        <w:rPr>
                          <w:rFonts w:ascii="Century Gothic" w:hAnsi="Century Gothic"/>
                        </w:rPr>
                        <w:t>This is a friendly reminder to p</w:t>
                      </w:r>
                      <w:r w:rsidR="00804B90" w:rsidRPr="00804B90">
                        <w:rPr>
                          <w:rFonts w:ascii="Century Gothic" w:hAnsi="Century Gothic"/>
                        </w:rPr>
                        <w:t xml:space="preserve">lease not feed the rabbits. They become dependent on people for food and start making nests inside </w:t>
                      </w:r>
                    </w:p>
                    <w:p w14:paraId="6D7EECCA" w14:textId="77777777" w:rsidR="00E24E10" w:rsidRDefault="00804B90" w:rsidP="00804B90">
                      <w:pPr>
                        <w:rPr>
                          <w:rFonts w:ascii="Century Gothic" w:hAnsi="Century Gothic"/>
                        </w:rPr>
                      </w:pPr>
                      <w:r w:rsidRPr="00804B90">
                        <w:rPr>
                          <w:rFonts w:ascii="Century Gothic" w:hAnsi="Century Gothic"/>
                        </w:rPr>
                        <w:t xml:space="preserve">our building </w:t>
                      </w:r>
                    </w:p>
                    <w:p w14:paraId="26309259" w14:textId="77777777" w:rsidR="00E24E10" w:rsidRDefault="00804B90" w:rsidP="00804B90">
                      <w:pPr>
                        <w:rPr>
                          <w:rFonts w:ascii="Century Gothic" w:hAnsi="Century Gothic"/>
                        </w:rPr>
                      </w:pPr>
                      <w:r w:rsidRPr="00804B90">
                        <w:rPr>
                          <w:rFonts w:ascii="Century Gothic" w:hAnsi="Century Gothic"/>
                        </w:rPr>
                        <w:t>which is not safe</w:t>
                      </w:r>
                    </w:p>
                    <w:p w14:paraId="6A9C38F5" w14:textId="77777777" w:rsidR="00E24E10" w:rsidRDefault="00804B90" w:rsidP="00804B90">
                      <w:pPr>
                        <w:rPr>
                          <w:rFonts w:ascii="Century Gothic" w:hAnsi="Century Gothic"/>
                        </w:rPr>
                      </w:pPr>
                      <w:r w:rsidRPr="00804B90">
                        <w:rPr>
                          <w:rFonts w:ascii="Century Gothic" w:hAnsi="Century Gothic"/>
                        </w:rPr>
                        <w:t xml:space="preserve">for them nor is it </w:t>
                      </w:r>
                    </w:p>
                    <w:p w14:paraId="08489B09" w14:textId="1A6D3523" w:rsidR="00804B90" w:rsidRPr="00804B90" w:rsidRDefault="00804B90" w:rsidP="00804B90">
                      <w:pPr>
                        <w:rPr>
                          <w:rFonts w:ascii="Century Gothic" w:hAnsi="Century Gothic"/>
                        </w:rPr>
                      </w:pPr>
                      <w:r w:rsidRPr="00804B90">
                        <w:rPr>
                          <w:rFonts w:ascii="Century Gothic" w:hAnsi="Century Gothic"/>
                        </w:rPr>
                        <w:t>good for us.</w:t>
                      </w:r>
                      <w:r w:rsidR="00FD4DB3" w:rsidRPr="00FD4DB3">
                        <w:rPr>
                          <w:rFonts w:ascii="Century Gothic" w:hAnsi="Century Gothic"/>
                          <w:noProof/>
                        </w:rPr>
                        <w:t xml:space="preserve"> </w:t>
                      </w:r>
                    </w:p>
                  </w:txbxContent>
                </v:textbox>
                <w10:wrap type="square"/>
              </v:shape>
            </w:pict>
          </mc:Fallback>
        </mc:AlternateContent>
      </w:r>
      <w:r>
        <w:rPr>
          <w:noProof/>
        </w:rPr>
        <mc:AlternateContent>
          <mc:Choice Requires="wps">
            <w:drawing>
              <wp:anchor distT="45720" distB="45720" distL="114300" distR="114300" simplePos="0" relativeHeight="251827711" behindDoc="0" locked="0" layoutInCell="1" allowOverlap="1" wp14:anchorId="1DBDB3A4" wp14:editId="363F4F55">
                <wp:simplePos x="0" y="0"/>
                <wp:positionH relativeFrom="column">
                  <wp:posOffset>4591050</wp:posOffset>
                </wp:positionH>
                <wp:positionV relativeFrom="page">
                  <wp:posOffset>2722880</wp:posOffset>
                </wp:positionV>
                <wp:extent cx="2486025" cy="162115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621155"/>
                        </a:xfrm>
                        <a:prstGeom prst="rect">
                          <a:avLst/>
                        </a:prstGeom>
                        <a:noFill/>
                        <a:ln w="9525">
                          <a:noFill/>
                          <a:miter lim="800000"/>
                          <a:headEnd/>
                          <a:tailEnd/>
                        </a:ln>
                      </wps:spPr>
                      <wps:txbx>
                        <w:txbxContent>
                          <w:p w14:paraId="16AFE1B4" w14:textId="6B1AC00E" w:rsidR="00D84558" w:rsidRPr="00FD4DB3" w:rsidRDefault="00D84558" w:rsidP="00D84558">
                            <w:pPr>
                              <w:jc w:val="both"/>
                              <w:rPr>
                                <w:rFonts w:ascii="Century Gothic" w:hAnsi="Century Gothic"/>
                                <w:b/>
                              </w:rPr>
                            </w:pPr>
                            <w:r w:rsidRPr="00FD4DB3">
                              <w:rPr>
                                <w:rFonts w:ascii="Century Gothic" w:hAnsi="Century Gothic"/>
                                <w:b/>
                              </w:rPr>
                              <w:t>Moving On…</w:t>
                            </w:r>
                          </w:p>
                          <w:p w14:paraId="7C46BEFC" w14:textId="77777777" w:rsidR="00D84558" w:rsidRPr="00FD4DB3" w:rsidRDefault="00D84558" w:rsidP="00D84558">
                            <w:pPr>
                              <w:jc w:val="both"/>
                              <w:rPr>
                                <w:rFonts w:ascii="Century Gothic" w:hAnsi="Century Gothic"/>
                                <w:b/>
                                <w:sz w:val="2"/>
                                <w:szCs w:val="2"/>
                              </w:rPr>
                            </w:pPr>
                          </w:p>
                          <w:p w14:paraId="2F6DEDDB" w14:textId="77777777" w:rsidR="0065505B" w:rsidRPr="00FD4DB3" w:rsidRDefault="0065505B" w:rsidP="00D84558">
                            <w:pPr>
                              <w:jc w:val="center"/>
                              <w:rPr>
                                <w:rFonts w:ascii="Century Gothic" w:hAnsi="Century Gothic"/>
                                <w:sz w:val="20"/>
                                <w:szCs w:val="20"/>
                              </w:rPr>
                            </w:pPr>
                          </w:p>
                          <w:p w14:paraId="38BF9882" w14:textId="316FF745" w:rsidR="00D84558" w:rsidRPr="00FD4DB3" w:rsidRDefault="00D84558" w:rsidP="00D84558">
                            <w:pPr>
                              <w:jc w:val="center"/>
                              <w:rPr>
                                <w:rFonts w:ascii="Century Gothic" w:hAnsi="Century Gothic"/>
                                <w:b/>
                                <w:bCs/>
                              </w:rPr>
                            </w:pPr>
                            <w:r w:rsidRPr="00FD4DB3">
                              <w:rPr>
                                <w:rFonts w:ascii="Century Gothic" w:hAnsi="Century Gothic"/>
                                <w:b/>
                                <w:bCs/>
                              </w:rPr>
                              <w:t xml:space="preserve">Emily Berry </w:t>
                            </w:r>
                          </w:p>
                          <w:p w14:paraId="294A76E3" w14:textId="77777777" w:rsidR="00D84558" w:rsidRPr="00FD4DB3" w:rsidRDefault="00D84558" w:rsidP="00D84558">
                            <w:pPr>
                              <w:jc w:val="center"/>
                              <w:rPr>
                                <w:rFonts w:ascii="Century Gothic" w:hAnsi="Century Gothic"/>
                                <w:b/>
                                <w:bCs/>
                              </w:rPr>
                            </w:pPr>
                            <w:r w:rsidRPr="00FD4DB3">
                              <w:rPr>
                                <w:rFonts w:ascii="Century Gothic" w:hAnsi="Century Gothic"/>
                                <w:b/>
                                <w:bCs/>
                              </w:rPr>
                              <w:t xml:space="preserve">Eugenia Krupinski </w:t>
                            </w:r>
                          </w:p>
                          <w:p w14:paraId="28BFBD21" w14:textId="77777777" w:rsidR="00D84558" w:rsidRPr="00FD4DB3" w:rsidRDefault="00D84558" w:rsidP="00D84558">
                            <w:pPr>
                              <w:jc w:val="center"/>
                              <w:rPr>
                                <w:rFonts w:ascii="Century Gothic" w:hAnsi="Century Gothic"/>
                                <w:b/>
                                <w:bCs/>
                              </w:rPr>
                            </w:pPr>
                            <w:r w:rsidRPr="00FD4DB3">
                              <w:rPr>
                                <w:rFonts w:ascii="Century Gothic" w:hAnsi="Century Gothic"/>
                                <w:b/>
                                <w:bCs/>
                              </w:rPr>
                              <w:t xml:space="preserve">Nonna Dudchenko </w:t>
                            </w:r>
                          </w:p>
                          <w:p w14:paraId="5EC76C95" w14:textId="22332727" w:rsidR="00D84558" w:rsidRPr="00FD4DB3" w:rsidRDefault="00D84558" w:rsidP="00D84558">
                            <w:pPr>
                              <w:jc w:val="center"/>
                              <w:rPr>
                                <w:rFonts w:ascii="Century Gothic" w:hAnsi="Century Gothic"/>
                                <w:b/>
                                <w:bCs/>
                              </w:rPr>
                            </w:pPr>
                            <w:r w:rsidRPr="00FD4DB3">
                              <w:rPr>
                                <w:rFonts w:ascii="Century Gothic" w:hAnsi="Century Gothic"/>
                                <w:b/>
                                <w:bCs/>
                              </w:rPr>
                              <w:t>Corrie Van</w:t>
                            </w:r>
                            <w:r w:rsidR="008B4309" w:rsidRPr="00FD4DB3">
                              <w:rPr>
                                <w:rFonts w:ascii="Century Gothic" w:hAnsi="Century Gothic"/>
                                <w:b/>
                                <w:bCs/>
                              </w:rPr>
                              <w:t xml:space="preserve"> D</w:t>
                            </w:r>
                            <w:r w:rsidRPr="00FD4DB3">
                              <w:rPr>
                                <w:rFonts w:ascii="Century Gothic" w:hAnsi="Century Gothic"/>
                                <w:b/>
                                <w:bCs/>
                              </w:rPr>
                              <w:t>er Graaf</w:t>
                            </w:r>
                          </w:p>
                          <w:p w14:paraId="239D88EA" w14:textId="77777777" w:rsidR="00D84558" w:rsidRPr="00FD4DB3" w:rsidRDefault="00D84558" w:rsidP="00D84558">
                            <w:pPr>
                              <w:jc w:val="center"/>
                              <w:rPr>
                                <w:rFonts w:ascii="Century Gothic" w:hAnsi="Century Gothic"/>
                                <w:b/>
                                <w:bCs/>
                              </w:rPr>
                            </w:pPr>
                            <w:r w:rsidRPr="00FD4DB3">
                              <w:rPr>
                                <w:rFonts w:ascii="Century Gothic" w:hAnsi="Century Gothic"/>
                                <w:b/>
                                <w:bCs/>
                              </w:rPr>
                              <w:t xml:space="preserve">Klementyna Solek </w:t>
                            </w:r>
                          </w:p>
                          <w:p w14:paraId="538F7975" w14:textId="6D9A4B5A" w:rsidR="00D84558" w:rsidRPr="00FD4DB3" w:rsidRDefault="00D84558" w:rsidP="00D84558">
                            <w:pPr>
                              <w:jc w:val="center"/>
                              <w:rPr>
                                <w:rFonts w:ascii="Century Gothic" w:hAnsi="Century Gothic"/>
                                <w:b/>
                                <w:bCs/>
                              </w:rPr>
                            </w:pPr>
                            <w:r w:rsidRPr="00FD4DB3">
                              <w:rPr>
                                <w:rFonts w:ascii="Century Gothic" w:hAnsi="Century Gothic"/>
                                <w:b/>
                                <w:bCs/>
                              </w:rPr>
                              <w:t>Marian Jensen</w:t>
                            </w:r>
                          </w:p>
                          <w:p w14:paraId="2FD5042E" w14:textId="77777777" w:rsidR="0043027D" w:rsidRDefault="0043027D"/>
                          <w:p w14:paraId="1E0939F3" w14:textId="77777777" w:rsidR="0065505B" w:rsidRDefault="006550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DB3A4" id="_x0000_s1032" type="#_x0000_t202" style="position:absolute;left:0;text-align:left;margin-left:361.5pt;margin-top:214.4pt;width:195.75pt;height:127.65pt;z-index:2518277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" filled="f" stroked="f">
                <v:textbox>
                  <w:txbxContent>
                    <w:p w14:paraId="16AFE1B4" w14:textId="6B1AC00E" w:rsidR="00D84558" w:rsidRPr="00FD4DB3" w:rsidRDefault="00D84558" w:rsidP="00D84558">
                      <w:pPr>
                        <w:jc w:val="both"/>
                        <w:rPr>
                          <w:rFonts w:ascii="Century Gothic" w:hAnsi="Century Gothic"/>
                          <w:b/>
                        </w:rPr>
                      </w:pPr>
                      <w:r w:rsidRPr="00FD4DB3">
                        <w:rPr>
                          <w:rFonts w:ascii="Century Gothic" w:hAnsi="Century Gothic"/>
                          <w:b/>
                        </w:rPr>
                        <w:t>Moving On…</w:t>
                      </w:r>
                    </w:p>
                    <w:p w14:paraId="7C46BEFC" w14:textId="77777777" w:rsidR="00D84558" w:rsidRPr="00FD4DB3" w:rsidRDefault="00D84558" w:rsidP="00D84558">
                      <w:pPr>
                        <w:jc w:val="both"/>
                        <w:rPr>
                          <w:rFonts w:ascii="Century Gothic" w:hAnsi="Century Gothic"/>
                          <w:b/>
                          <w:sz w:val="2"/>
                          <w:szCs w:val="2"/>
                        </w:rPr>
                      </w:pPr>
                    </w:p>
                    <w:p w14:paraId="2F6DEDDB" w14:textId="77777777" w:rsidR="0065505B" w:rsidRPr="00FD4DB3" w:rsidRDefault="0065505B" w:rsidP="00D84558">
                      <w:pPr>
                        <w:jc w:val="center"/>
                        <w:rPr>
                          <w:rFonts w:ascii="Century Gothic" w:hAnsi="Century Gothic"/>
                          <w:sz w:val="20"/>
                          <w:szCs w:val="20"/>
                        </w:rPr>
                      </w:pPr>
                    </w:p>
                    <w:p w14:paraId="38BF9882" w14:textId="316FF745" w:rsidR="00D84558" w:rsidRPr="00FD4DB3" w:rsidRDefault="00D84558" w:rsidP="00D84558">
                      <w:pPr>
                        <w:jc w:val="center"/>
                        <w:rPr>
                          <w:rFonts w:ascii="Century Gothic" w:hAnsi="Century Gothic"/>
                          <w:b/>
                          <w:bCs/>
                        </w:rPr>
                      </w:pPr>
                      <w:r w:rsidRPr="00FD4DB3">
                        <w:rPr>
                          <w:rFonts w:ascii="Century Gothic" w:hAnsi="Century Gothic"/>
                          <w:b/>
                          <w:bCs/>
                        </w:rPr>
                        <w:t xml:space="preserve">Emily Berry </w:t>
                      </w:r>
                    </w:p>
                    <w:p w14:paraId="294A76E3" w14:textId="77777777" w:rsidR="00D84558" w:rsidRPr="00FD4DB3" w:rsidRDefault="00D84558" w:rsidP="00D84558">
                      <w:pPr>
                        <w:jc w:val="center"/>
                        <w:rPr>
                          <w:rFonts w:ascii="Century Gothic" w:hAnsi="Century Gothic"/>
                          <w:b/>
                          <w:bCs/>
                        </w:rPr>
                      </w:pPr>
                      <w:r w:rsidRPr="00FD4DB3">
                        <w:rPr>
                          <w:rFonts w:ascii="Century Gothic" w:hAnsi="Century Gothic"/>
                          <w:b/>
                          <w:bCs/>
                        </w:rPr>
                        <w:t xml:space="preserve">Eugenia Krupinski </w:t>
                      </w:r>
                    </w:p>
                    <w:p w14:paraId="28BFBD21" w14:textId="77777777" w:rsidR="00D84558" w:rsidRPr="00FD4DB3" w:rsidRDefault="00D84558" w:rsidP="00D84558">
                      <w:pPr>
                        <w:jc w:val="center"/>
                        <w:rPr>
                          <w:rFonts w:ascii="Century Gothic" w:hAnsi="Century Gothic"/>
                          <w:b/>
                          <w:bCs/>
                        </w:rPr>
                      </w:pPr>
                      <w:r w:rsidRPr="00FD4DB3">
                        <w:rPr>
                          <w:rFonts w:ascii="Century Gothic" w:hAnsi="Century Gothic"/>
                          <w:b/>
                          <w:bCs/>
                        </w:rPr>
                        <w:t xml:space="preserve">Nonna Dudchenko </w:t>
                      </w:r>
                    </w:p>
                    <w:p w14:paraId="5EC76C95" w14:textId="22332727" w:rsidR="00D84558" w:rsidRPr="00FD4DB3" w:rsidRDefault="00D84558" w:rsidP="00D84558">
                      <w:pPr>
                        <w:jc w:val="center"/>
                        <w:rPr>
                          <w:rFonts w:ascii="Century Gothic" w:hAnsi="Century Gothic"/>
                          <w:b/>
                          <w:bCs/>
                        </w:rPr>
                      </w:pPr>
                      <w:r w:rsidRPr="00FD4DB3">
                        <w:rPr>
                          <w:rFonts w:ascii="Century Gothic" w:hAnsi="Century Gothic"/>
                          <w:b/>
                          <w:bCs/>
                        </w:rPr>
                        <w:t>Corrie Van</w:t>
                      </w:r>
                      <w:r w:rsidR="008B4309" w:rsidRPr="00FD4DB3">
                        <w:rPr>
                          <w:rFonts w:ascii="Century Gothic" w:hAnsi="Century Gothic"/>
                          <w:b/>
                          <w:bCs/>
                        </w:rPr>
                        <w:t xml:space="preserve"> D</w:t>
                      </w:r>
                      <w:r w:rsidRPr="00FD4DB3">
                        <w:rPr>
                          <w:rFonts w:ascii="Century Gothic" w:hAnsi="Century Gothic"/>
                          <w:b/>
                          <w:bCs/>
                        </w:rPr>
                        <w:t>er Graaf</w:t>
                      </w:r>
                    </w:p>
                    <w:p w14:paraId="239D88EA" w14:textId="77777777" w:rsidR="00D84558" w:rsidRPr="00FD4DB3" w:rsidRDefault="00D84558" w:rsidP="00D84558">
                      <w:pPr>
                        <w:jc w:val="center"/>
                        <w:rPr>
                          <w:rFonts w:ascii="Century Gothic" w:hAnsi="Century Gothic"/>
                          <w:b/>
                          <w:bCs/>
                        </w:rPr>
                      </w:pPr>
                      <w:r w:rsidRPr="00FD4DB3">
                        <w:rPr>
                          <w:rFonts w:ascii="Century Gothic" w:hAnsi="Century Gothic"/>
                          <w:b/>
                          <w:bCs/>
                        </w:rPr>
                        <w:t xml:space="preserve">Klementyna Solek </w:t>
                      </w:r>
                    </w:p>
                    <w:p w14:paraId="538F7975" w14:textId="6D9A4B5A" w:rsidR="00D84558" w:rsidRPr="00FD4DB3" w:rsidRDefault="00D84558" w:rsidP="00D84558">
                      <w:pPr>
                        <w:jc w:val="center"/>
                        <w:rPr>
                          <w:rFonts w:ascii="Century Gothic" w:hAnsi="Century Gothic"/>
                          <w:b/>
                          <w:bCs/>
                        </w:rPr>
                      </w:pPr>
                      <w:r w:rsidRPr="00FD4DB3">
                        <w:rPr>
                          <w:rFonts w:ascii="Century Gothic" w:hAnsi="Century Gothic"/>
                          <w:b/>
                          <w:bCs/>
                        </w:rPr>
                        <w:t>Marian Jensen</w:t>
                      </w:r>
                    </w:p>
                    <w:p w14:paraId="2FD5042E" w14:textId="77777777" w:rsidR="0043027D" w:rsidRDefault="0043027D"/>
                    <w:p w14:paraId="1E0939F3" w14:textId="77777777" w:rsidR="0065505B" w:rsidRDefault="0065505B"/>
                  </w:txbxContent>
                </v:textbox>
                <w10:wrap type="square" anchory="page"/>
              </v:shape>
            </w:pict>
          </mc:Fallback>
        </mc:AlternateContent>
      </w:r>
      <w:r>
        <w:rPr>
          <w:noProof/>
        </w:rPr>
        <w:drawing>
          <wp:anchor distT="0" distB="0" distL="114300" distR="114300" simplePos="0" relativeHeight="251828735" behindDoc="1" locked="0" layoutInCell="1" allowOverlap="1" wp14:anchorId="78C2ACA3" wp14:editId="284D5108">
            <wp:simplePos x="0" y="0"/>
            <wp:positionH relativeFrom="column">
              <wp:posOffset>4586429</wp:posOffset>
            </wp:positionH>
            <wp:positionV relativeFrom="page">
              <wp:posOffset>2710180</wp:posOffset>
            </wp:positionV>
            <wp:extent cx="2484259" cy="1620275"/>
            <wp:effectExtent l="38100" t="38100" r="30480" b="3746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rn field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84259" cy="1620275"/>
                    </a:xfrm>
                    <a:prstGeom prst="rect">
                      <a:avLst/>
                    </a:prstGeom>
                    <a:noFill/>
                    <a:ln w="38100" cap="flat" cmpd="sng" algn="ctr">
                      <a:solidFill>
                        <a:schemeClr val="accent4">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DB3">
        <w:rPr>
          <w:noProof/>
        </w:rPr>
        <mc:AlternateContent>
          <mc:Choice Requires="wps">
            <w:drawing>
              <wp:anchor distT="45720" distB="45720" distL="114300" distR="114300" simplePos="0" relativeHeight="251830783" behindDoc="1" locked="0" layoutInCell="1" allowOverlap="1" wp14:anchorId="61FAF396" wp14:editId="07E245D3">
                <wp:simplePos x="0" y="0"/>
                <wp:positionH relativeFrom="column">
                  <wp:posOffset>1953358</wp:posOffset>
                </wp:positionH>
                <wp:positionV relativeFrom="page">
                  <wp:posOffset>2677845</wp:posOffset>
                </wp:positionV>
                <wp:extent cx="2505075" cy="1672590"/>
                <wp:effectExtent l="19050" t="19050" r="28575" b="2286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67259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38100">
                          <a:solidFill>
                            <a:schemeClr val="accent4">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162AD298" w14:textId="37873814" w:rsidR="00CC644B" w:rsidRPr="00FD4DB3" w:rsidRDefault="00D84558" w:rsidP="0065505B">
                            <w:pPr>
                              <w:rPr>
                                <w:rFonts w:ascii="Century Gothic" w:hAnsi="Century Gothic" w:cs="Arial"/>
                                <w:b/>
                              </w:rPr>
                            </w:pPr>
                            <w:r w:rsidRPr="00FD4DB3">
                              <w:rPr>
                                <w:rFonts w:ascii="Century Gothic" w:hAnsi="Century Gothic" w:cs="Arial"/>
                                <w:b/>
                              </w:rPr>
                              <w:t>Warm Welcomes…</w:t>
                            </w:r>
                          </w:p>
                          <w:p w14:paraId="4E9EED21" w14:textId="77777777" w:rsidR="0065505B" w:rsidRPr="00FD4DB3" w:rsidRDefault="0065505B" w:rsidP="0065505B">
                            <w:pPr>
                              <w:jc w:val="center"/>
                              <w:rPr>
                                <w:rFonts w:ascii="Century Gothic" w:hAnsi="Century Gothic" w:cs="Arial"/>
                                <w:b/>
                                <w:sz w:val="22"/>
                                <w:szCs w:val="22"/>
                              </w:rPr>
                            </w:pPr>
                          </w:p>
                          <w:p w14:paraId="77433B9F" w14:textId="15DCB1D5" w:rsidR="0065505B" w:rsidRPr="00FD4DB3" w:rsidRDefault="0065505B" w:rsidP="0065505B">
                            <w:pPr>
                              <w:jc w:val="center"/>
                              <w:rPr>
                                <w:rFonts w:ascii="Century Gothic" w:hAnsi="Century Gothic" w:cs="Arial"/>
                                <w:b/>
                              </w:rPr>
                            </w:pPr>
                            <w:r w:rsidRPr="00FD4DB3">
                              <w:rPr>
                                <w:rFonts w:ascii="Century Gothic" w:hAnsi="Century Gothic" w:cs="Arial"/>
                                <w:b/>
                              </w:rPr>
                              <w:t xml:space="preserve">Cora Chua #223 </w:t>
                            </w:r>
                          </w:p>
                          <w:p w14:paraId="695336C0" w14:textId="26289D10" w:rsidR="0065505B" w:rsidRPr="00FD4DB3" w:rsidRDefault="0065505B" w:rsidP="0065505B">
                            <w:pPr>
                              <w:jc w:val="center"/>
                              <w:rPr>
                                <w:rFonts w:ascii="Century Gothic" w:hAnsi="Century Gothic" w:cs="Arial"/>
                                <w:b/>
                              </w:rPr>
                            </w:pPr>
                            <w:r w:rsidRPr="00FD4DB3">
                              <w:rPr>
                                <w:rFonts w:ascii="Century Gothic" w:hAnsi="Century Gothic" w:cs="Arial"/>
                                <w:b/>
                              </w:rPr>
                              <w:t>Vera Panaioti #317</w:t>
                            </w:r>
                          </w:p>
                          <w:p w14:paraId="3868447C" w14:textId="7BBF24C8" w:rsidR="0065505B" w:rsidRPr="00FD4DB3" w:rsidRDefault="0065505B" w:rsidP="0065505B">
                            <w:pPr>
                              <w:ind w:right="-169" w:hanging="180"/>
                              <w:jc w:val="center"/>
                              <w:rPr>
                                <w:rFonts w:ascii="Century Gothic" w:hAnsi="Century Gothic" w:cs="Arial"/>
                                <w:b/>
                              </w:rPr>
                            </w:pPr>
                            <w:r w:rsidRPr="00FD4DB3">
                              <w:rPr>
                                <w:rFonts w:ascii="Century Gothic" w:hAnsi="Century Gothic" w:cs="Arial"/>
                                <w:b/>
                              </w:rPr>
                              <w:t xml:space="preserve">Eric &amp; </w:t>
                            </w:r>
                            <w:r w:rsidR="00704C92">
                              <w:rPr>
                                <w:rFonts w:ascii="Century Gothic" w:hAnsi="Century Gothic" w:cs="Arial"/>
                                <w:b/>
                              </w:rPr>
                              <w:t>Beverly</w:t>
                            </w:r>
                            <w:bookmarkStart w:id="2" w:name="_GoBack"/>
                            <w:bookmarkEnd w:id="2"/>
                            <w:r w:rsidRPr="00FD4DB3">
                              <w:rPr>
                                <w:rFonts w:ascii="Century Gothic" w:hAnsi="Century Gothic" w:cs="Arial"/>
                                <w:b/>
                              </w:rPr>
                              <w:t xml:space="preserve"> Drayton #210 </w:t>
                            </w:r>
                          </w:p>
                          <w:p w14:paraId="13180FA2" w14:textId="42D11A26" w:rsidR="0065505B" w:rsidRPr="00FD4DB3" w:rsidRDefault="0065505B" w:rsidP="0065505B">
                            <w:pPr>
                              <w:jc w:val="center"/>
                              <w:rPr>
                                <w:rFonts w:ascii="Century Gothic" w:hAnsi="Century Gothic" w:cs="Arial"/>
                                <w:b/>
                              </w:rPr>
                            </w:pPr>
                            <w:r w:rsidRPr="00FD4DB3">
                              <w:rPr>
                                <w:rFonts w:ascii="Century Gothic" w:hAnsi="Century Gothic" w:cs="Arial"/>
                                <w:b/>
                              </w:rPr>
                              <w:t xml:space="preserve">Joan Downie #315 </w:t>
                            </w:r>
                          </w:p>
                          <w:p w14:paraId="1D1C7160" w14:textId="6AE4FDF1" w:rsidR="0065505B" w:rsidRPr="00FD4DB3" w:rsidRDefault="0065505B" w:rsidP="0065505B">
                            <w:pPr>
                              <w:jc w:val="center"/>
                              <w:rPr>
                                <w:rFonts w:ascii="Century Gothic" w:hAnsi="Century Gothic" w:cs="Arial"/>
                                <w:b/>
                              </w:rPr>
                            </w:pPr>
                            <w:r w:rsidRPr="00FD4DB3">
                              <w:rPr>
                                <w:rFonts w:ascii="Century Gothic" w:hAnsi="Century Gothic" w:cs="Arial"/>
                                <w:b/>
                              </w:rPr>
                              <w:t xml:space="preserve">Eileen Robertson #230 </w:t>
                            </w:r>
                          </w:p>
                          <w:p w14:paraId="12BA1C1F" w14:textId="6D525536" w:rsidR="0065505B" w:rsidRPr="00FD4DB3" w:rsidRDefault="0065505B" w:rsidP="0065505B">
                            <w:pPr>
                              <w:jc w:val="center"/>
                              <w:rPr>
                                <w:rFonts w:ascii="Century Gothic" w:hAnsi="Century Gothic" w:cs="Arial"/>
                                <w:b/>
                              </w:rPr>
                            </w:pPr>
                            <w:r w:rsidRPr="00FD4DB3">
                              <w:rPr>
                                <w:rFonts w:ascii="Century Gothic" w:hAnsi="Century Gothic" w:cs="Arial"/>
                                <w:b/>
                              </w:rPr>
                              <w:t xml:space="preserve">Sandra Stern #112 </w:t>
                            </w:r>
                          </w:p>
                          <w:p w14:paraId="06098D87" w14:textId="77777777" w:rsidR="0065505B" w:rsidRPr="0065505B" w:rsidRDefault="0065505B" w:rsidP="00CC644B">
                            <w:pPr>
                              <w:jc w:val="center"/>
                              <w:rPr>
                                <w:rFonts w:ascii="Century Gothic" w:hAnsi="Century Gothic" w:cs="Arial"/>
                                <w:b/>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AF396" id="_x0000_s1033" type="#_x0000_t202" style="position:absolute;left:0;text-align:left;margin-left:153.8pt;margin-top:210.85pt;width:197.25pt;height:131.7pt;z-index:-25148569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" strokecolor="#b2a1c7 [1943]" strokeweight="3pt">
                <v:fill r:id="rId15" o:title="" recolor="t" rotate="t" type="frame"/>
                <v:textbox>
                  <w:txbxContent>
                    <w:p w14:paraId="162AD298" w14:textId="37873814" w:rsidR="00CC644B" w:rsidRPr="00FD4DB3" w:rsidRDefault="00D84558" w:rsidP="0065505B">
                      <w:pPr>
                        <w:rPr>
                          <w:rFonts w:ascii="Century Gothic" w:hAnsi="Century Gothic" w:cs="Arial"/>
                          <w:b/>
                        </w:rPr>
                      </w:pPr>
                      <w:r w:rsidRPr="00FD4DB3">
                        <w:rPr>
                          <w:rFonts w:ascii="Century Gothic" w:hAnsi="Century Gothic" w:cs="Arial"/>
                          <w:b/>
                        </w:rPr>
                        <w:t>Warm Welcomes…</w:t>
                      </w:r>
                    </w:p>
                    <w:p w14:paraId="4E9EED21" w14:textId="77777777" w:rsidR="0065505B" w:rsidRPr="00FD4DB3" w:rsidRDefault="0065505B" w:rsidP="0065505B">
                      <w:pPr>
                        <w:jc w:val="center"/>
                        <w:rPr>
                          <w:rFonts w:ascii="Century Gothic" w:hAnsi="Century Gothic" w:cs="Arial"/>
                          <w:b/>
                          <w:sz w:val="22"/>
                          <w:szCs w:val="22"/>
                        </w:rPr>
                      </w:pPr>
                    </w:p>
                    <w:p w14:paraId="77433B9F" w14:textId="15DCB1D5" w:rsidR="0065505B" w:rsidRPr="00FD4DB3" w:rsidRDefault="0065505B" w:rsidP="0065505B">
                      <w:pPr>
                        <w:jc w:val="center"/>
                        <w:rPr>
                          <w:rFonts w:ascii="Century Gothic" w:hAnsi="Century Gothic" w:cs="Arial"/>
                          <w:b/>
                        </w:rPr>
                      </w:pPr>
                      <w:r w:rsidRPr="00FD4DB3">
                        <w:rPr>
                          <w:rFonts w:ascii="Century Gothic" w:hAnsi="Century Gothic" w:cs="Arial"/>
                          <w:b/>
                        </w:rPr>
                        <w:t xml:space="preserve">Cora Chua #223 </w:t>
                      </w:r>
                    </w:p>
                    <w:p w14:paraId="695336C0" w14:textId="26289D10" w:rsidR="0065505B" w:rsidRPr="00FD4DB3" w:rsidRDefault="0065505B" w:rsidP="0065505B">
                      <w:pPr>
                        <w:jc w:val="center"/>
                        <w:rPr>
                          <w:rFonts w:ascii="Century Gothic" w:hAnsi="Century Gothic" w:cs="Arial"/>
                          <w:b/>
                        </w:rPr>
                      </w:pPr>
                      <w:r w:rsidRPr="00FD4DB3">
                        <w:rPr>
                          <w:rFonts w:ascii="Century Gothic" w:hAnsi="Century Gothic" w:cs="Arial"/>
                          <w:b/>
                        </w:rPr>
                        <w:t>Vera Panaioti #317</w:t>
                      </w:r>
                    </w:p>
                    <w:p w14:paraId="3868447C" w14:textId="7BBF24C8" w:rsidR="0065505B" w:rsidRPr="00FD4DB3" w:rsidRDefault="0065505B" w:rsidP="0065505B">
                      <w:pPr>
                        <w:ind w:right="-169" w:hanging="180"/>
                        <w:jc w:val="center"/>
                        <w:rPr>
                          <w:rFonts w:ascii="Century Gothic" w:hAnsi="Century Gothic" w:cs="Arial"/>
                          <w:b/>
                        </w:rPr>
                      </w:pPr>
                      <w:r w:rsidRPr="00FD4DB3">
                        <w:rPr>
                          <w:rFonts w:ascii="Century Gothic" w:hAnsi="Century Gothic" w:cs="Arial"/>
                          <w:b/>
                        </w:rPr>
                        <w:t xml:space="preserve">Eric &amp; </w:t>
                      </w:r>
                      <w:r w:rsidR="00704C92">
                        <w:rPr>
                          <w:rFonts w:ascii="Century Gothic" w:hAnsi="Century Gothic" w:cs="Arial"/>
                          <w:b/>
                        </w:rPr>
                        <w:t>Beverly</w:t>
                      </w:r>
                      <w:bookmarkStart w:id="3" w:name="_GoBack"/>
                      <w:bookmarkEnd w:id="3"/>
                      <w:r w:rsidRPr="00FD4DB3">
                        <w:rPr>
                          <w:rFonts w:ascii="Century Gothic" w:hAnsi="Century Gothic" w:cs="Arial"/>
                          <w:b/>
                        </w:rPr>
                        <w:t xml:space="preserve"> Drayton #210 </w:t>
                      </w:r>
                    </w:p>
                    <w:p w14:paraId="13180FA2" w14:textId="42D11A26" w:rsidR="0065505B" w:rsidRPr="00FD4DB3" w:rsidRDefault="0065505B" w:rsidP="0065505B">
                      <w:pPr>
                        <w:jc w:val="center"/>
                        <w:rPr>
                          <w:rFonts w:ascii="Century Gothic" w:hAnsi="Century Gothic" w:cs="Arial"/>
                          <w:b/>
                        </w:rPr>
                      </w:pPr>
                      <w:r w:rsidRPr="00FD4DB3">
                        <w:rPr>
                          <w:rFonts w:ascii="Century Gothic" w:hAnsi="Century Gothic" w:cs="Arial"/>
                          <w:b/>
                        </w:rPr>
                        <w:t xml:space="preserve">Joan Downie #315 </w:t>
                      </w:r>
                    </w:p>
                    <w:p w14:paraId="1D1C7160" w14:textId="6AE4FDF1" w:rsidR="0065505B" w:rsidRPr="00FD4DB3" w:rsidRDefault="0065505B" w:rsidP="0065505B">
                      <w:pPr>
                        <w:jc w:val="center"/>
                        <w:rPr>
                          <w:rFonts w:ascii="Century Gothic" w:hAnsi="Century Gothic" w:cs="Arial"/>
                          <w:b/>
                        </w:rPr>
                      </w:pPr>
                      <w:r w:rsidRPr="00FD4DB3">
                        <w:rPr>
                          <w:rFonts w:ascii="Century Gothic" w:hAnsi="Century Gothic" w:cs="Arial"/>
                          <w:b/>
                        </w:rPr>
                        <w:t xml:space="preserve">Eileen Robertson #230 </w:t>
                      </w:r>
                    </w:p>
                    <w:p w14:paraId="12BA1C1F" w14:textId="6D525536" w:rsidR="0065505B" w:rsidRPr="00FD4DB3" w:rsidRDefault="0065505B" w:rsidP="0065505B">
                      <w:pPr>
                        <w:jc w:val="center"/>
                        <w:rPr>
                          <w:rFonts w:ascii="Century Gothic" w:hAnsi="Century Gothic" w:cs="Arial"/>
                          <w:b/>
                        </w:rPr>
                      </w:pPr>
                      <w:r w:rsidRPr="00FD4DB3">
                        <w:rPr>
                          <w:rFonts w:ascii="Century Gothic" w:hAnsi="Century Gothic" w:cs="Arial"/>
                          <w:b/>
                        </w:rPr>
                        <w:t xml:space="preserve">Sandra Stern #112 </w:t>
                      </w:r>
                    </w:p>
                    <w:p w14:paraId="06098D87" w14:textId="77777777" w:rsidR="0065505B" w:rsidRPr="0065505B" w:rsidRDefault="0065505B" w:rsidP="00CC644B">
                      <w:pPr>
                        <w:jc w:val="center"/>
                        <w:rPr>
                          <w:rFonts w:ascii="Century Gothic" w:hAnsi="Century Gothic" w:cs="Arial"/>
                          <w:b/>
                          <w:sz w:val="30"/>
                          <w:szCs w:val="30"/>
                        </w:rPr>
                      </w:pPr>
                    </w:p>
                  </w:txbxContent>
                </v:textbox>
                <w10:wrap anchory="page"/>
              </v:shape>
            </w:pict>
          </mc:Fallback>
        </mc:AlternateContent>
      </w:r>
      <w:r w:rsidR="00391F0F">
        <w:rPr>
          <w:rFonts w:ascii="Century Gothic" w:hAnsi="Century Gothic"/>
          <w:noProof/>
          <w:color w:val="FFFFFF" w:themeColor="background1"/>
        </w:rPr>
        <w:t xml:space="preserve"> </w:t>
      </w:r>
      <w:r w:rsidR="002B0F60" w:rsidRPr="002B0F60">
        <w:t xml:space="preserve"> </w:t>
      </w:r>
    </w:p>
    <w:p w14:paraId="53ED671E" w14:textId="2477158A" w:rsidR="0089524C" w:rsidRPr="0068052B" w:rsidRDefault="00EA46BC" w:rsidP="00B81AC1">
      <w:pPr>
        <w:pStyle w:val="NewsletterBody"/>
        <w:ind w:left="-720"/>
        <w:rPr>
          <w:b/>
        </w:rPr>
      </w:pPr>
      <w:r>
        <w:rPr>
          <w:b/>
          <w:noProof/>
        </w:rPr>
        <w:drawing>
          <wp:anchor distT="0" distB="0" distL="114300" distR="114300" simplePos="0" relativeHeight="251850239" behindDoc="1" locked="0" layoutInCell="1" allowOverlap="1" wp14:anchorId="500FF4FB" wp14:editId="17BC30CF">
            <wp:simplePos x="0" y="0"/>
            <wp:positionH relativeFrom="column">
              <wp:posOffset>1064323</wp:posOffset>
            </wp:positionH>
            <wp:positionV relativeFrom="paragraph">
              <wp:posOffset>1838583</wp:posOffset>
            </wp:positionV>
            <wp:extent cx="741680" cy="838835"/>
            <wp:effectExtent l="0" t="0" r="1270" b="0"/>
            <wp:wrapTight wrapText="bothSides">
              <wp:wrapPolygon edited="0">
                <wp:start x="7212" y="0"/>
                <wp:lineTo x="0" y="491"/>
                <wp:lineTo x="0" y="4415"/>
                <wp:lineTo x="2774" y="21093"/>
                <wp:lineTo x="8877" y="21093"/>
                <wp:lineTo x="21082" y="21093"/>
                <wp:lineTo x="21082" y="11282"/>
                <wp:lineTo x="9432" y="7849"/>
                <wp:lineTo x="9986" y="0"/>
                <wp:lineTo x="7212"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68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860479" behindDoc="0" locked="0" layoutInCell="1" allowOverlap="1" wp14:anchorId="0E7D6DE2" wp14:editId="5EB97E20">
                <wp:simplePos x="0" y="0"/>
                <wp:positionH relativeFrom="column">
                  <wp:posOffset>1801586</wp:posOffset>
                </wp:positionH>
                <wp:positionV relativeFrom="paragraph">
                  <wp:posOffset>5527682</wp:posOffset>
                </wp:positionV>
                <wp:extent cx="1758462" cy="0"/>
                <wp:effectExtent l="38100" t="38100" r="70485" b="95250"/>
                <wp:wrapNone/>
                <wp:docPr id="32" name="Straight Connector 32"/>
                <wp:cNvGraphicFramePr/>
                <a:graphic xmlns:a="http://schemas.openxmlformats.org/drawingml/2006/main">
                  <a:graphicData uri="http://schemas.microsoft.com/office/word/2010/wordprocessingShape">
                    <wps:wsp>
                      <wps:cNvCnPr/>
                      <wps:spPr>
                        <a:xfrm flipV="1">
                          <a:off x="0" y="0"/>
                          <a:ext cx="1758462"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9E2A27E" id="Straight Connector 32" o:spid="_x0000_s1026" style="position:absolute;flip:y;z-index:251860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85pt,435.25pt" to="280.3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" strokecolor="#c00000" strokeweight="2pt">
                <v:shadow on="t" color="black" opacity="24903f" origin=",.5" offset="0,.55556mm"/>
              </v:line>
            </w:pict>
          </mc:Fallback>
        </mc:AlternateContent>
      </w:r>
      <w:r>
        <w:rPr>
          <w:b/>
          <w:noProof/>
        </w:rPr>
        <mc:AlternateContent>
          <mc:Choice Requires="wps">
            <w:drawing>
              <wp:anchor distT="0" distB="0" distL="114300" distR="114300" simplePos="0" relativeHeight="251859455" behindDoc="0" locked="0" layoutInCell="1" allowOverlap="1" wp14:anchorId="5B187B34" wp14:editId="5AEC40BE">
                <wp:simplePos x="0" y="0"/>
                <wp:positionH relativeFrom="column">
                  <wp:posOffset>1947551</wp:posOffset>
                </wp:positionH>
                <wp:positionV relativeFrom="paragraph">
                  <wp:posOffset>4183296</wp:posOffset>
                </wp:positionV>
                <wp:extent cx="1554299" cy="0"/>
                <wp:effectExtent l="38100" t="38100" r="65405" b="95250"/>
                <wp:wrapNone/>
                <wp:docPr id="12" name="Straight Connector 12"/>
                <wp:cNvGraphicFramePr/>
                <a:graphic xmlns:a="http://schemas.openxmlformats.org/drawingml/2006/main">
                  <a:graphicData uri="http://schemas.microsoft.com/office/word/2010/wordprocessingShape">
                    <wps:wsp>
                      <wps:cNvCnPr/>
                      <wps:spPr>
                        <a:xfrm>
                          <a:off x="0" y="0"/>
                          <a:ext cx="1554299"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78C633" id="Straight Connector 12" o:spid="_x0000_s1026" style="position:absolute;z-index:251859455;visibility:visible;mso-wrap-style:square;mso-wrap-distance-left:9pt;mso-wrap-distance-top:0;mso-wrap-distance-right:9pt;mso-wrap-distance-bottom:0;mso-position-horizontal:absolute;mso-position-horizontal-relative:text;mso-position-vertical:absolute;mso-position-vertical-relative:text" from="153.35pt,329.4pt" to="275.75pt,3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" strokecolor="#c00000" strokeweight="2pt">
                <v:shadow on="t" color="black" opacity="24903f" origin=",.5" offset="0,.55556mm"/>
              </v:line>
            </w:pict>
          </mc:Fallback>
        </mc:AlternateContent>
      </w:r>
      <w:r w:rsidRPr="00E169E8">
        <w:rPr>
          <w:b/>
          <w:noProof/>
        </w:rPr>
        <mc:AlternateContent>
          <mc:Choice Requires="wps">
            <w:drawing>
              <wp:anchor distT="45720" distB="45720" distL="114300" distR="114300" simplePos="0" relativeHeight="251852287" behindDoc="0" locked="0" layoutInCell="1" allowOverlap="1" wp14:anchorId="39DE3381" wp14:editId="5BB6655D">
                <wp:simplePos x="0" y="0"/>
                <wp:positionH relativeFrom="column">
                  <wp:posOffset>-267335</wp:posOffset>
                </wp:positionH>
                <wp:positionV relativeFrom="paragraph">
                  <wp:posOffset>2845435</wp:posOffset>
                </wp:positionV>
                <wp:extent cx="2214880" cy="2682240"/>
                <wp:effectExtent l="19050" t="19050" r="1397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2682240"/>
                        </a:xfrm>
                        <a:prstGeom prst="rect">
                          <a:avLst/>
                        </a:prstGeom>
                        <a:solidFill>
                          <a:srgbClr val="FFFFFF"/>
                        </a:solidFill>
                        <a:ln w="28575">
                          <a:solidFill>
                            <a:srgbClr val="C00000"/>
                          </a:solidFill>
                          <a:miter lim="800000"/>
                          <a:headEnd/>
                          <a:tailEnd/>
                        </a:ln>
                      </wps:spPr>
                      <wps:txbx>
                        <w:txbxContent>
                          <w:p w14:paraId="72D1D95D" w14:textId="486DAA91" w:rsidR="00A80619" w:rsidRPr="00EA46BC" w:rsidRDefault="00A80619" w:rsidP="00A80619">
                            <w:pPr>
                              <w:rPr>
                                <w:rFonts w:ascii="Century Gothic" w:hAnsi="Century Gothic"/>
                                <w:b/>
                                <w:bCs/>
                                <w:sz w:val="30"/>
                                <w:szCs w:val="30"/>
                              </w:rPr>
                            </w:pPr>
                            <w:r w:rsidRPr="00EA46BC">
                              <w:rPr>
                                <w:rFonts w:ascii="Century Gothic" w:hAnsi="Century Gothic"/>
                                <w:b/>
                                <w:bCs/>
                                <w:sz w:val="30"/>
                                <w:szCs w:val="30"/>
                              </w:rPr>
                              <w:t xml:space="preserve">Our Trio Bike Taxi has arrived!! </w:t>
                            </w:r>
                          </w:p>
                          <w:p w14:paraId="323552FF" w14:textId="77777777" w:rsidR="00A80619" w:rsidRPr="00A80619" w:rsidRDefault="00A80619" w:rsidP="00A80619">
                            <w:pPr>
                              <w:rPr>
                                <w:rFonts w:ascii="Century Gothic" w:hAnsi="Century Gothic"/>
                                <w:b/>
                                <w:bCs/>
                                <w:sz w:val="6"/>
                                <w:szCs w:val="6"/>
                              </w:rPr>
                            </w:pPr>
                          </w:p>
                          <w:p w14:paraId="702BE18B" w14:textId="0C717FA6" w:rsidR="00E169E8" w:rsidRPr="00A80619" w:rsidRDefault="00A80619" w:rsidP="00A80619">
                            <w:pPr>
                              <w:rPr>
                                <w:rFonts w:ascii="Century Gothic" w:hAnsi="Century Gothic"/>
                                <w:sz w:val="22"/>
                                <w:szCs w:val="22"/>
                              </w:rPr>
                            </w:pPr>
                            <w:r w:rsidRPr="00A80619">
                              <w:rPr>
                                <w:rFonts w:ascii="Century Gothic" w:hAnsi="Century Gothic"/>
                                <w:sz w:val="22"/>
                                <w:szCs w:val="22"/>
                              </w:rPr>
                              <w:t xml:space="preserve">It can hold up to two people, has a canopy to keep the sun/rain off and a motor so our staff don’t have to do all the work at the pedals!  We hope you’re excited to feel the wind in your hair, the sun on your face and the wonderful feeling of riding a bike again while out enjoying the sights and sounds around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E3381" id="_x0000_s1034" type="#_x0000_t202" style="position:absolute;left:0;text-align:left;margin-left:-21.05pt;margin-top:224.05pt;width:174.4pt;height:211.2pt;z-index:251852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" strokecolor="#c00000" strokeweight="2.25pt">
                <v:textbox>
                  <w:txbxContent>
                    <w:p w14:paraId="72D1D95D" w14:textId="486DAA91" w:rsidR="00A80619" w:rsidRPr="00EA46BC" w:rsidRDefault="00A80619" w:rsidP="00A80619">
                      <w:pPr>
                        <w:rPr>
                          <w:rFonts w:ascii="Century Gothic" w:hAnsi="Century Gothic"/>
                          <w:b/>
                          <w:bCs/>
                          <w:sz w:val="30"/>
                          <w:szCs w:val="30"/>
                        </w:rPr>
                      </w:pPr>
                      <w:r w:rsidRPr="00EA46BC">
                        <w:rPr>
                          <w:rFonts w:ascii="Century Gothic" w:hAnsi="Century Gothic"/>
                          <w:b/>
                          <w:bCs/>
                          <w:sz w:val="30"/>
                          <w:szCs w:val="30"/>
                        </w:rPr>
                        <w:t xml:space="preserve">Our Trio Bike Taxi has arrived!! </w:t>
                      </w:r>
                    </w:p>
                    <w:p w14:paraId="323552FF" w14:textId="77777777" w:rsidR="00A80619" w:rsidRPr="00A80619" w:rsidRDefault="00A80619" w:rsidP="00A80619">
                      <w:pPr>
                        <w:rPr>
                          <w:rFonts w:ascii="Century Gothic" w:hAnsi="Century Gothic"/>
                          <w:b/>
                          <w:bCs/>
                          <w:sz w:val="6"/>
                          <w:szCs w:val="6"/>
                        </w:rPr>
                      </w:pPr>
                    </w:p>
                    <w:p w14:paraId="702BE18B" w14:textId="0C717FA6" w:rsidR="00E169E8" w:rsidRPr="00A80619" w:rsidRDefault="00A80619" w:rsidP="00A80619">
                      <w:pPr>
                        <w:rPr>
                          <w:rFonts w:ascii="Century Gothic" w:hAnsi="Century Gothic"/>
                          <w:sz w:val="22"/>
                          <w:szCs w:val="22"/>
                        </w:rPr>
                      </w:pPr>
                      <w:r w:rsidRPr="00A80619">
                        <w:rPr>
                          <w:rFonts w:ascii="Century Gothic" w:hAnsi="Century Gothic"/>
                          <w:sz w:val="22"/>
                          <w:szCs w:val="22"/>
                        </w:rPr>
                        <w:t xml:space="preserve">It can hold up to two people, has a canopy to keep the sun/rain off and a motor so our staff don’t have to do all the work at the pedals!  We hope you’re excited to feel the wind in your hair, the sun on your face and the wonderful feeling of riding a bike again while out enjoying the sights and sounds around you.  </w:t>
                      </w:r>
                    </w:p>
                  </w:txbxContent>
                </v:textbox>
                <w10:wrap type="square"/>
              </v:shape>
            </w:pict>
          </mc:Fallback>
        </mc:AlternateContent>
      </w:r>
      <w:r>
        <w:rPr>
          <w:b/>
          <w:noProof/>
        </w:rPr>
        <w:drawing>
          <wp:anchor distT="0" distB="0" distL="114300" distR="114300" simplePos="0" relativeHeight="251857407" behindDoc="1" locked="0" layoutInCell="1" allowOverlap="1" wp14:anchorId="066154DC" wp14:editId="3E11979F">
            <wp:simplePos x="0" y="0"/>
            <wp:positionH relativeFrom="column">
              <wp:posOffset>1884045</wp:posOffset>
            </wp:positionH>
            <wp:positionV relativeFrom="paragraph">
              <wp:posOffset>4182745</wp:posOffset>
            </wp:positionV>
            <wp:extent cx="1483360" cy="1351915"/>
            <wp:effectExtent l="0" t="0" r="2540" b="635"/>
            <wp:wrapTight wrapText="bothSides">
              <wp:wrapPolygon edited="0">
                <wp:start x="0" y="0"/>
                <wp:lineTo x="0" y="21306"/>
                <wp:lineTo x="21360" y="21306"/>
                <wp:lineTo x="213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66" t="20800" r="10999" b="20800"/>
                    <a:stretch/>
                  </pic:blipFill>
                  <pic:spPr bwMode="auto">
                    <a:xfrm flipH="1">
                      <a:off x="0" y="0"/>
                      <a:ext cx="1483360" cy="1351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D5B">
        <w:rPr>
          <w:rFonts w:ascii="Century Gothic" w:hAnsi="Century Gothic" w:cstheme="majorHAnsi"/>
          <w:noProof/>
          <w:sz w:val="28"/>
          <w:szCs w:val="28"/>
        </w:rPr>
        <w:drawing>
          <wp:anchor distT="0" distB="0" distL="114300" distR="114300" simplePos="0" relativeHeight="251858431" behindDoc="1" locked="0" layoutInCell="1" allowOverlap="1" wp14:anchorId="5B6C9E39" wp14:editId="7496FA9D">
            <wp:simplePos x="0" y="0"/>
            <wp:positionH relativeFrom="column">
              <wp:posOffset>6397989</wp:posOffset>
            </wp:positionH>
            <wp:positionV relativeFrom="paragraph">
              <wp:posOffset>4041013</wp:posOffset>
            </wp:positionV>
            <wp:extent cx="716915" cy="523240"/>
            <wp:effectExtent l="38100" t="38100" r="0" b="48260"/>
            <wp:wrapTight wrapText="bothSides">
              <wp:wrapPolygon edited="0">
                <wp:start x="3222" y="-673"/>
                <wp:lineTo x="-1870" y="756"/>
                <wp:lineTo x="-146" y="17913"/>
                <wp:lineTo x="4741" y="22038"/>
                <wp:lineTo x="9990" y="22958"/>
                <wp:lineTo x="16277" y="22168"/>
                <wp:lineTo x="18973" y="10774"/>
                <wp:lineTo x="19697" y="4365"/>
                <wp:lineTo x="14706" y="-1325"/>
                <wp:lineTo x="8938" y="-1391"/>
                <wp:lineTo x="3222" y="-67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314182">
                      <a:off x="0" y="0"/>
                      <a:ext cx="716915"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D5B" w:rsidRPr="002B0F60">
        <w:rPr>
          <w:rFonts w:ascii="Century Gothic" w:hAnsi="Century Gothic"/>
          <w:noProof/>
          <w:color w:val="FFFFFF" w:themeColor="background1"/>
        </w:rPr>
        <mc:AlternateContent>
          <mc:Choice Requires="wps">
            <w:drawing>
              <wp:anchor distT="45720" distB="45720" distL="114300" distR="114300" simplePos="0" relativeHeight="251856383" behindDoc="0" locked="0" layoutInCell="1" allowOverlap="1" wp14:anchorId="77917CF3" wp14:editId="1A86A256">
                <wp:simplePos x="0" y="0"/>
                <wp:positionH relativeFrom="column">
                  <wp:posOffset>5197475</wp:posOffset>
                </wp:positionH>
                <wp:positionV relativeFrom="page">
                  <wp:posOffset>6303010</wp:posOffset>
                </wp:positionV>
                <wp:extent cx="1931035" cy="1526540"/>
                <wp:effectExtent l="19050" t="19050" r="1206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1526540"/>
                        </a:xfrm>
                        <a:prstGeom prst="rect">
                          <a:avLst/>
                        </a:prstGeom>
                        <a:solidFill>
                          <a:schemeClr val="accent4">
                            <a:lumMod val="20000"/>
                            <a:lumOff val="80000"/>
                          </a:schemeClr>
                        </a:solidFill>
                        <a:ln w="28575">
                          <a:solidFill>
                            <a:schemeClr val="accent4">
                              <a:lumMod val="60000"/>
                              <a:lumOff val="40000"/>
                            </a:schemeClr>
                          </a:solidFill>
                          <a:miter lim="800000"/>
                          <a:headEnd/>
                          <a:tailEnd/>
                        </a:ln>
                      </wps:spPr>
                      <wps:txbx>
                        <w:txbxContent>
                          <w:p w14:paraId="219D7292" w14:textId="43E42B49" w:rsidR="00804B90" w:rsidRPr="00E24E10" w:rsidRDefault="00C705A3" w:rsidP="00E24E10">
                            <w:pPr>
                              <w:jc w:val="center"/>
                              <w:rPr>
                                <w:rFonts w:ascii="Century Gothic" w:hAnsi="Century Gothic" w:cstheme="majorHAnsi"/>
                                <w:b/>
                                <w:bCs/>
                                <w:sz w:val="26"/>
                                <w:szCs w:val="26"/>
                              </w:rPr>
                            </w:pPr>
                            <w:r w:rsidRPr="00E24E10">
                              <w:rPr>
                                <w:rFonts w:ascii="Century Gothic" w:hAnsi="Century Gothic" w:cstheme="majorHAnsi"/>
                                <w:b/>
                                <w:bCs/>
                                <w:sz w:val="26"/>
                                <w:szCs w:val="26"/>
                              </w:rPr>
                              <w:t>Foot Care Nurse Services</w:t>
                            </w:r>
                          </w:p>
                          <w:p w14:paraId="54330218" w14:textId="77777777" w:rsidR="00804B90" w:rsidRPr="00E24E10" w:rsidRDefault="00804B90" w:rsidP="00804B90">
                            <w:pPr>
                              <w:jc w:val="center"/>
                              <w:rPr>
                                <w:rFonts w:ascii="Century Gothic" w:hAnsi="Century Gothic" w:cstheme="majorHAnsi"/>
                                <w:b/>
                                <w:bCs/>
                                <w:sz w:val="10"/>
                                <w:szCs w:val="10"/>
                              </w:rPr>
                            </w:pPr>
                          </w:p>
                          <w:p w14:paraId="118FD5E4" w14:textId="6A0C3439" w:rsidR="00804B90" w:rsidRPr="00E24E10" w:rsidRDefault="00C705A3" w:rsidP="00804B90">
                            <w:pPr>
                              <w:rPr>
                                <w:rFonts w:ascii="Century Gothic" w:hAnsi="Century Gothic" w:cstheme="majorHAnsi"/>
                                <w:sz w:val="26"/>
                                <w:szCs w:val="26"/>
                              </w:rPr>
                            </w:pPr>
                            <w:r w:rsidRPr="00E24E10">
                              <w:rPr>
                                <w:rFonts w:ascii="Century Gothic" w:hAnsi="Century Gothic" w:cstheme="majorHAnsi"/>
                                <w:sz w:val="26"/>
                                <w:szCs w:val="26"/>
                              </w:rPr>
                              <w:t>To Book an</w:t>
                            </w:r>
                            <w:r w:rsidR="00804B90" w:rsidRPr="00E24E10">
                              <w:rPr>
                                <w:rFonts w:ascii="Century Gothic" w:hAnsi="Century Gothic" w:cstheme="majorHAnsi"/>
                                <w:sz w:val="26"/>
                                <w:szCs w:val="26"/>
                              </w:rPr>
                              <w:t xml:space="preserve"> </w:t>
                            </w:r>
                            <w:r w:rsidRPr="00E24E10">
                              <w:rPr>
                                <w:rFonts w:ascii="Century Gothic" w:hAnsi="Century Gothic" w:cstheme="majorHAnsi"/>
                                <w:sz w:val="26"/>
                                <w:szCs w:val="26"/>
                              </w:rPr>
                              <w:t>Appointment,</w:t>
                            </w:r>
                            <w:r w:rsidR="00804B90" w:rsidRPr="00E24E10">
                              <w:rPr>
                                <w:rFonts w:ascii="Century Gothic" w:hAnsi="Century Gothic" w:cstheme="majorHAnsi"/>
                                <w:sz w:val="26"/>
                                <w:szCs w:val="26"/>
                              </w:rPr>
                              <w:t xml:space="preserve"> </w:t>
                            </w:r>
                          </w:p>
                          <w:p w14:paraId="5908398E" w14:textId="77777777" w:rsidR="00804B90" w:rsidRPr="00E24E10" w:rsidRDefault="00C705A3" w:rsidP="00804B90">
                            <w:pPr>
                              <w:rPr>
                                <w:rFonts w:ascii="Century Gothic" w:hAnsi="Century Gothic" w:cstheme="majorHAnsi"/>
                                <w:sz w:val="26"/>
                                <w:szCs w:val="26"/>
                              </w:rPr>
                            </w:pPr>
                            <w:r w:rsidRPr="00E24E10">
                              <w:rPr>
                                <w:rFonts w:ascii="Century Gothic" w:hAnsi="Century Gothic" w:cstheme="majorHAnsi"/>
                                <w:sz w:val="26"/>
                                <w:szCs w:val="26"/>
                              </w:rPr>
                              <w:t>Call Pam at</w:t>
                            </w:r>
                            <w:r w:rsidR="00804B90" w:rsidRPr="00E24E10">
                              <w:rPr>
                                <w:rFonts w:ascii="Century Gothic" w:hAnsi="Century Gothic" w:cstheme="majorHAnsi"/>
                                <w:sz w:val="26"/>
                                <w:szCs w:val="26"/>
                              </w:rPr>
                              <w:t xml:space="preserve"> </w:t>
                            </w:r>
                          </w:p>
                          <w:p w14:paraId="1E5EEC0A" w14:textId="560D587B" w:rsidR="00C705A3" w:rsidRPr="00E24E10" w:rsidRDefault="00C705A3" w:rsidP="00804B90">
                            <w:pPr>
                              <w:rPr>
                                <w:rFonts w:ascii="Century Gothic" w:hAnsi="Century Gothic" w:cstheme="majorHAnsi"/>
                                <w:sz w:val="26"/>
                                <w:szCs w:val="26"/>
                              </w:rPr>
                            </w:pPr>
                            <w:r w:rsidRPr="00E24E10">
                              <w:rPr>
                                <w:rFonts w:ascii="Century Gothic" w:hAnsi="Century Gothic" w:cstheme="majorHAnsi"/>
                                <w:sz w:val="26"/>
                                <w:szCs w:val="26"/>
                              </w:rPr>
                              <w:t>(778) 861-8502</w:t>
                            </w:r>
                          </w:p>
                          <w:p w14:paraId="3A91ECDD" w14:textId="1F2E416B" w:rsidR="00C705A3" w:rsidRPr="00E24E10" w:rsidRDefault="00C705A3" w:rsidP="00C705A3">
                            <w:pPr>
                              <w:jc w:val="center"/>
                              <w:rPr>
                                <w:rFonts w:ascii="Century Gothic" w:hAnsi="Century Gothic" w:cstheme="majorHAnsi"/>
                                <w:sz w:val="26"/>
                                <w:szCs w:val="26"/>
                              </w:rPr>
                            </w:pPr>
                          </w:p>
                          <w:p w14:paraId="6DCF75A9" w14:textId="55BB4D89" w:rsidR="00774D47" w:rsidRPr="00C705A3" w:rsidRDefault="00774D47" w:rsidP="00C705A3">
                            <w:pPr>
                              <w:rPr>
                                <w:rFonts w:ascii="Century Gothic" w:hAnsi="Century Gothic" w:cstheme="maj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17CF3" id="_x0000_s1035" type="#_x0000_t202" style="position:absolute;left:0;text-align:left;margin-left:409.25pt;margin-top:496.3pt;width:152.05pt;height:120.2pt;z-index:251856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" fillcolor="#e5dfec [663]" strokecolor="#b2a1c7 [1943]" strokeweight="2.25pt">
                <v:textbox>
                  <w:txbxContent>
                    <w:p w14:paraId="219D7292" w14:textId="43E42B49" w:rsidR="00804B90" w:rsidRPr="00E24E10" w:rsidRDefault="00C705A3" w:rsidP="00E24E10">
                      <w:pPr>
                        <w:jc w:val="center"/>
                        <w:rPr>
                          <w:rFonts w:ascii="Century Gothic" w:hAnsi="Century Gothic" w:cstheme="majorHAnsi"/>
                          <w:b/>
                          <w:bCs/>
                          <w:sz w:val="26"/>
                          <w:szCs w:val="26"/>
                        </w:rPr>
                      </w:pPr>
                      <w:r w:rsidRPr="00E24E10">
                        <w:rPr>
                          <w:rFonts w:ascii="Century Gothic" w:hAnsi="Century Gothic" w:cstheme="majorHAnsi"/>
                          <w:b/>
                          <w:bCs/>
                          <w:sz w:val="26"/>
                          <w:szCs w:val="26"/>
                        </w:rPr>
                        <w:t>Foot Care Nurse Services</w:t>
                      </w:r>
                    </w:p>
                    <w:p w14:paraId="54330218" w14:textId="77777777" w:rsidR="00804B90" w:rsidRPr="00E24E10" w:rsidRDefault="00804B90" w:rsidP="00804B90">
                      <w:pPr>
                        <w:jc w:val="center"/>
                        <w:rPr>
                          <w:rFonts w:ascii="Century Gothic" w:hAnsi="Century Gothic" w:cstheme="majorHAnsi"/>
                          <w:b/>
                          <w:bCs/>
                          <w:sz w:val="10"/>
                          <w:szCs w:val="10"/>
                        </w:rPr>
                      </w:pPr>
                    </w:p>
                    <w:p w14:paraId="118FD5E4" w14:textId="6A0C3439" w:rsidR="00804B90" w:rsidRPr="00E24E10" w:rsidRDefault="00C705A3" w:rsidP="00804B90">
                      <w:pPr>
                        <w:rPr>
                          <w:rFonts w:ascii="Century Gothic" w:hAnsi="Century Gothic" w:cstheme="majorHAnsi"/>
                          <w:sz w:val="26"/>
                          <w:szCs w:val="26"/>
                        </w:rPr>
                      </w:pPr>
                      <w:r w:rsidRPr="00E24E10">
                        <w:rPr>
                          <w:rFonts w:ascii="Century Gothic" w:hAnsi="Century Gothic" w:cstheme="majorHAnsi"/>
                          <w:sz w:val="26"/>
                          <w:szCs w:val="26"/>
                        </w:rPr>
                        <w:t>To Book an</w:t>
                      </w:r>
                      <w:r w:rsidR="00804B90" w:rsidRPr="00E24E10">
                        <w:rPr>
                          <w:rFonts w:ascii="Century Gothic" w:hAnsi="Century Gothic" w:cstheme="majorHAnsi"/>
                          <w:sz w:val="26"/>
                          <w:szCs w:val="26"/>
                        </w:rPr>
                        <w:t xml:space="preserve"> </w:t>
                      </w:r>
                      <w:r w:rsidRPr="00E24E10">
                        <w:rPr>
                          <w:rFonts w:ascii="Century Gothic" w:hAnsi="Century Gothic" w:cstheme="majorHAnsi"/>
                          <w:sz w:val="26"/>
                          <w:szCs w:val="26"/>
                        </w:rPr>
                        <w:t>Appointment,</w:t>
                      </w:r>
                      <w:r w:rsidR="00804B90" w:rsidRPr="00E24E10">
                        <w:rPr>
                          <w:rFonts w:ascii="Century Gothic" w:hAnsi="Century Gothic" w:cstheme="majorHAnsi"/>
                          <w:sz w:val="26"/>
                          <w:szCs w:val="26"/>
                        </w:rPr>
                        <w:t xml:space="preserve"> </w:t>
                      </w:r>
                    </w:p>
                    <w:p w14:paraId="5908398E" w14:textId="77777777" w:rsidR="00804B90" w:rsidRPr="00E24E10" w:rsidRDefault="00C705A3" w:rsidP="00804B90">
                      <w:pPr>
                        <w:rPr>
                          <w:rFonts w:ascii="Century Gothic" w:hAnsi="Century Gothic" w:cstheme="majorHAnsi"/>
                          <w:sz w:val="26"/>
                          <w:szCs w:val="26"/>
                        </w:rPr>
                      </w:pPr>
                      <w:r w:rsidRPr="00E24E10">
                        <w:rPr>
                          <w:rFonts w:ascii="Century Gothic" w:hAnsi="Century Gothic" w:cstheme="majorHAnsi"/>
                          <w:sz w:val="26"/>
                          <w:szCs w:val="26"/>
                        </w:rPr>
                        <w:t>Call Pam at</w:t>
                      </w:r>
                      <w:r w:rsidR="00804B90" w:rsidRPr="00E24E10">
                        <w:rPr>
                          <w:rFonts w:ascii="Century Gothic" w:hAnsi="Century Gothic" w:cstheme="majorHAnsi"/>
                          <w:sz w:val="26"/>
                          <w:szCs w:val="26"/>
                        </w:rPr>
                        <w:t xml:space="preserve"> </w:t>
                      </w:r>
                    </w:p>
                    <w:p w14:paraId="1E5EEC0A" w14:textId="560D587B" w:rsidR="00C705A3" w:rsidRPr="00E24E10" w:rsidRDefault="00C705A3" w:rsidP="00804B90">
                      <w:pPr>
                        <w:rPr>
                          <w:rFonts w:ascii="Century Gothic" w:hAnsi="Century Gothic" w:cstheme="majorHAnsi"/>
                          <w:sz w:val="26"/>
                          <w:szCs w:val="26"/>
                        </w:rPr>
                      </w:pPr>
                      <w:r w:rsidRPr="00E24E10">
                        <w:rPr>
                          <w:rFonts w:ascii="Century Gothic" w:hAnsi="Century Gothic" w:cstheme="majorHAnsi"/>
                          <w:sz w:val="26"/>
                          <w:szCs w:val="26"/>
                        </w:rPr>
                        <w:t>(778) 861-8502</w:t>
                      </w:r>
                    </w:p>
                    <w:p w14:paraId="3A91ECDD" w14:textId="1F2E416B" w:rsidR="00C705A3" w:rsidRPr="00E24E10" w:rsidRDefault="00C705A3" w:rsidP="00C705A3">
                      <w:pPr>
                        <w:jc w:val="center"/>
                        <w:rPr>
                          <w:rFonts w:ascii="Century Gothic" w:hAnsi="Century Gothic" w:cstheme="majorHAnsi"/>
                          <w:sz w:val="26"/>
                          <w:szCs w:val="26"/>
                        </w:rPr>
                      </w:pPr>
                    </w:p>
                    <w:p w14:paraId="6DCF75A9" w14:textId="55BB4D89" w:rsidR="00774D47" w:rsidRPr="00C705A3" w:rsidRDefault="00774D47" w:rsidP="00C705A3">
                      <w:pPr>
                        <w:rPr>
                          <w:rFonts w:ascii="Century Gothic" w:hAnsi="Century Gothic" w:cstheme="majorHAnsi"/>
                          <w:sz w:val="28"/>
                          <w:szCs w:val="28"/>
                        </w:rPr>
                      </w:pPr>
                    </w:p>
                  </w:txbxContent>
                </v:textbox>
                <w10:wrap type="square" anchory="page"/>
              </v:shape>
            </w:pict>
          </mc:Fallback>
        </mc:AlternateContent>
      </w:r>
      <w:r w:rsidR="00ED7C9B" w:rsidRPr="00ED7C9B">
        <w:rPr>
          <w:b/>
          <w:noProof/>
        </w:rPr>
        <mc:AlternateContent>
          <mc:Choice Requires="wps">
            <w:drawing>
              <wp:anchor distT="0" distB="0" distL="114300" distR="114300" simplePos="0" relativeHeight="251855359" behindDoc="1" locked="0" layoutInCell="1" allowOverlap="1" wp14:anchorId="14C5AAEB" wp14:editId="5D04CE38">
                <wp:simplePos x="0" y="0"/>
                <wp:positionH relativeFrom="column">
                  <wp:posOffset>3281045</wp:posOffset>
                </wp:positionH>
                <wp:positionV relativeFrom="paragraph">
                  <wp:posOffset>4184015</wp:posOffset>
                </wp:positionV>
                <wp:extent cx="3677920" cy="1346200"/>
                <wp:effectExtent l="19050" t="19050" r="17780" b="25400"/>
                <wp:wrapTight wrapText="bothSides">
                  <wp:wrapPolygon edited="0">
                    <wp:start x="-112" y="-306"/>
                    <wp:lineTo x="-112" y="21702"/>
                    <wp:lineTo x="21593" y="21702"/>
                    <wp:lineTo x="21593" y="-306"/>
                    <wp:lineTo x="-112" y="-306"/>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1346200"/>
                        </a:xfrm>
                        <a:prstGeom prst="rect">
                          <a:avLst/>
                        </a:prstGeom>
                        <a:solidFill>
                          <a:srgbClr val="FFFFFF"/>
                        </a:solidFill>
                        <a:ln w="28575">
                          <a:solidFill>
                            <a:srgbClr val="C00000"/>
                          </a:solidFill>
                          <a:miter lim="800000"/>
                          <a:headEnd/>
                          <a:tailEnd/>
                        </a:ln>
                      </wps:spPr>
                      <wps:txbx>
                        <w:txbxContent>
                          <w:p w14:paraId="2E968B8C" w14:textId="77777777" w:rsidR="00ED7C9B" w:rsidRDefault="00ED7C9B" w:rsidP="00ED7C9B">
                            <w:pPr>
                              <w:ind w:right="162"/>
                              <w:rPr>
                                <w:rFonts w:ascii="Century Gothic" w:hAnsi="Century Gothic"/>
                                <w:sz w:val="22"/>
                                <w:szCs w:val="22"/>
                              </w:rPr>
                            </w:pPr>
                            <w:r w:rsidRPr="00ED7C9B">
                              <w:rPr>
                                <w:rFonts w:ascii="Century Gothic" w:hAnsi="Century Gothic"/>
                                <w:sz w:val="22"/>
                                <w:szCs w:val="22"/>
                              </w:rPr>
                              <w:t xml:space="preserve">We will study up on all its </w:t>
                            </w:r>
                          </w:p>
                          <w:p w14:paraId="692C122A" w14:textId="77777777" w:rsidR="00ED7C9B" w:rsidRDefault="00ED7C9B" w:rsidP="00ED7C9B">
                            <w:pPr>
                              <w:ind w:right="162"/>
                              <w:rPr>
                                <w:rFonts w:ascii="Century Gothic" w:hAnsi="Century Gothic"/>
                                <w:sz w:val="22"/>
                                <w:szCs w:val="22"/>
                              </w:rPr>
                            </w:pPr>
                            <w:r w:rsidRPr="00ED7C9B">
                              <w:rPr>
                                <w:rFonts w:ascii="Century Gothic" w:hAnsi="Century Gothic"/>
                                <w:sz w:val="22"/>
                                <w:szCs w:val="22"/>
                              </w:rPr>
                              <w:t>features and look forward</w:t>
                            </w:r>
                          </w:p>
                          <w:p w14:paraId="11A08B50" w14:textId="77777777" w:rsidR="00ED7C9B" w:rsidRDefault="00ED7C9B" w:rsidP="00ED7C9B">
                            <w:pPr>
                              <w:ind w:right="162"/>
                              <w:rPr>
                                <w:rFonts w:ascii="Century Gothic" w:hAnsi="Century Gothic"/>
                                <w:sz w:val="22"/>
                                <w:szCs w:val="22"/>
                              </w:rPr>
                            </w:pPr>
                            <w:r w:rsidRPr="00ED7C9B">
                              <w:rPr>
                                <w:rFonts w:ascii="Century Gothic" w:hAnsi="Century Gothic"/>
                                <w:sz w:val="22"/>
                                <w:szCs w:val="22"/>
                              </w:rPr>
                              <w:t xml:space="preserve">to having our first </w:t>
                            </w:r>
                          </w:p>
                          <w:p w14:paraId="5728DF57" w14:textId="77777777" w:rsidR="00ED7C9B" w:rsidRDefault="00ED7C9B" w:rsidP="00ED7C9B">
                            <w:pPr>
                              <w:ind w:right="162"/>
                              <w:rPr>
                                <w:rFonts w:ascii="Century Gothic" w:hAnsi="Century Gothic"/>
                                <w:sz w:val="22"/>
                                <w:szCs w:val="22"/>
                              </w:rPr>
                            </w:pPr>
                            <w:r w:rsidRPr="00ED7C9B">
                              <w:rPr>
                                <w:rFonts w:ascii="Century Gothic" w:hAnsi="Century Gothic"/>
                                <w:sz w:val="22"/>
                                <w:szCs w:val="22"/>
                              </w:rPr>
                              <w:t>passengers</w:t>
                            </w:r>
                            <w:r>
                              <w:rPr>
                                <w:rFonts w:ascii="Century Gothic" w:hAnsi="Century Gothic"/>
                                <w:sz w:val="22"/>
                                <w:szCs w:val="22"/>
                              </w:rPr>
                              <w:t xml:space="preserve"> </w:t>
                            </w:r>
                            <w:r w:rsidRPr="00ED7C9B">
                              <w:rPr>
                                <w:rFonts w:ascii="Century Gothic" w:hAnsi="Century Gothic"/>
                                <w:sz w:val="22"/>
                                <w:szCs w:val="22"/>
                              </w:rPr>
                              <w:t xml:space="preserve">aboard as </w:t>
                            </w:r>
                          </w:p>
                          <w:p w14:paraId="04BF81F0" w14:textId="7208D038" w:rsidR="00ED7C9B" w:rsidRDefault="00ED7C9B" w:rsidP="00ED7C9B">
                            <w:pPr>
                              <w:ind w:right="162"/>
                              <w:rPr>
                                <w:rFonts w:ascii="Century Gothic" w:hAnsi="Century Gothic"/>
                                <w:sz w:val="22"/>
                                <w:szCs w:val="22"/>
                              </w:rPr>
                            </w:pPr>
                            <w:r w:rsidRPr="00ED7C9B">
                              <w:rPr>
                                <w:rFonts w:ascii="Century Gothic" w:hAnsi="Century Gothic"/>
                                <w:sz w:val="22"/>
                                <w:szCs w:val="22"/>
                              </w:rPr>
                              <w:t xml:space="preserve">soon as possible, </w:t>
                            </w:r>
                          </w:p>
                          <w:p w14:paraId="6039CD2F" w14:textId="31221D01" w:rsidR="00ED7C9B" w:rsidRPr="00ED7C9B" w:rsidRDefault="00ED7C9B" w:rsidP="00ED7C9B">
                            <w:pPr>
                              <w:ind w:right="162"/>
                              <w:rPr>
                                <w:rFonts w:ascii="Century Gothic" w:hAnsi="Century Gothic"/>
                                <w:sz w:val="22"/>
                                <w:szCs w:val="22"/>
                              </w:rPr>
                            </w:pPr>
                            <w:r w:rsidRPr="00ED7C9B">
                              <w:rPr>
                                <w:rFonts w:ascii="Century Gothic" w:hAnsi="Century Gothic"/>
                                <w:sz w:val="22"/>
                                <w:szCs w:val="22"/>
                              </w:rPr>
                              <w:t xml:space="preserve">to take advantage of the weather while it’s still so lovely!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C5AAEB" id="_x0000_s1036" type="#_x0000_t202" style="position:absolute;left:0;text-align:left;margin-left:258.35pt;margin-top:329.45pt;width:289.6pt;height:106pt;z-index:-2514611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" strokecolor="#c00000" strokeweight="2.25pt">
                <v:textbox>
                  <w:txbxContent>
                    <w:p w14:paraId="2E968B8C" w14:textId="77777777" w:rsidR="00ED7C9B" w:rsidRDefault="00ED7C9B" w:rsidP="00ED7C9B">
                      <w:pPr>
                        <w:ind w:right="162"/>
                        <w:rPr>
                          <w:rFonts w:ascii="Century Gothic" w:hAnsi="Century Gothic"/>
                          <w:sz w:val="22"/>
                          <w:szCs w:val="22"/>
                        </w:rPr>
                      </w:pPr>
                      <w:r w:rsidRPr="00ED7C9B">
                        <w:rPr>
                          <w:rFonts w:ascii="Century Gothic" w:hAnsi="Century Gothic"/>
                          <w:sz w:val="22"/>
                          <w:szCs w:val="22"/>
                        </w:rPr>
                        <w:t xml:space="preserve">We will study up on all its </w:t>
                      </w:r>
                    </w:p>
                    <w:p w14:paraId="692C122A" w14:textId="77777777" w:rsidR="00ED7C9B" w:rsidRDefault="00ED7C9B" w:rsidP="00ED7C9B">
                      <w:pPr>
                        <w:ind w:right="162"/>
                        <w:rPr>
                          <w:rFonts w:ascii="Century Gothic" w:hAnsi="Century Gothic"/>
                          <w:sz w:val="22"/>
                          <w:szCs w:val="22"/>
                        </w:rPr>
                      </w:pPr>
                      <w:r w:rsidRPr="00ED7C9B">
                        <w:rPr>
                          <w:rFonts w:ascii="Century Gothic" w:hAnsi="Century Gothic"/>
                          <w:sz w:val="22"/>
                          <w:szCs w:val="22"/>
                        </w:rPr>
                        <w:t>features and look forward</w:t>
                      </w:r>
                    </w:p>
                    <w:p w14:paraId="11A08B50" w14:textId="77777777" w:rsidR="00ED7C9B" w:rsidRDefault="00ED7C9B" w:rsidP="00ED7C9B">
                      <w:pPr>
                        <w:ind w:right="162"/>
                        <w:rPr>
                          <w:rFonts w:ascii="Century Gothic" w:hAnsi="Century Gothic"/>
                          <w:sz w:val="22"/>
                          <w:szCs w:val="22"/>
                        </w:rPr>
                      </w:pPr>
                      <w:r w:rsidRPr="00ED7C9B">
                        <w:rPr>
                          <w:rFonts w:ascii="Century Gothic" w:hAnsi="Century Gothic"/>
                          <w:sz w:val="22"/>
                          <w:szCs w:val="22"/>
                        </w:rPr>
                        <w:t xml:space="preserve">to having our first </w:t>
                      </w:r>
                    </w:p>
                    <w:p w14:paraId="5728DF57" w14:textId="77777777" w:rsidR="00ED7C9B" w:rsidRDefault="00ED7C9B" w:rsidP="00ED7C9B">
                      <w:pPr>
                        <w:ind w:right="162"/>
                        <w:rPr>
                          <w:rFonts w:ascii="Century Gothic" w:hAnsi="Century Gothic"/>
                          <w:sz w:val="22"/>
                          <w:szCs w:val="22"/>
                        </w:rPr>
                      </w:pPr>
                      <w:r w:rsidRPr="00ED7C9B">
                        <w:rPr>
                          <w:rFonts w:ascii="Century Gothic" w:hAnsi="Century Gothic"/>
                          <w:sz w:val="22"/>
                          <w:szCs w:val="22"/>
                        </w:rPr>
                        <w:t>passengers</w:t>
                      </w:r>
                      <w:r>
                        <w:rPr>
                          <w:rFonts w:ascii="Century Gothic" w:hAnsi="Century Gothic"/>
                          <w:sz w:val="22"/>
                          <w:szCs w:val="22"/>
                        </w:rPr>
                        <w:t xml:space="preserve"> </w:t>
                      </w:r>
                      <w:r w:rsidRPr="00ED7C9B">
                        <w:rPr>
                          <w:rFonts w:ascii="Century Gothic" w:hAnsi="Century Gothic"/>
                          <w:sz w:val="22"/>
                          <w:szCs w:val="22"/>
                        </w:rPr>
                        <w:t xml:space="preserve">aboard as </w:t>
                      </w:r>
                    </w:p>
                    <w:p w14:paraId="04BF81F0" w14:textId="7208D038" w:rsidR="00ED7C9B" w:rsidRDefault="00ED7C9B" w:rsidP="00ED7C9B">
                      <w:pPr>
                        <w:ind w:right="162"/>
                        <w:rPr>
                          <w:rFonts w:ascii="Century Gothic" w:hAnsi="Century Gothic"/>
                          <w:sz w:val="22"/>
                          <w:szCs w:val="22"/>
                        </w:rPr>
                      </w:pPr>
                      <w:r w:rsidRPr="00ED7C9B">
                        <w:rPr>
                          <w:rFonts w:ascii="Century Gothic" w:hAnsi="Century Gothic"/>
                          <w:sz w:val="22"/>
                          <w:szCs w:val="22"/>
                        </w:rPr>
                        <w:t xml:space="preserve">soon as possible, </w:t>
                      </w:r>
                    </w:p>
                    <w:p w14:paraId="6039CD2F" w14:textId="31221D01" w:rsidR="00ED7C9B" w:rsidRPr="00ED7C9B" w:rsidRDefault="00ED7C9B" w:rsidP="00ED7C9B">
                      <w:pPr>
                        <w:ind w:right="162"/>
                        <w:rPr>
                          <w:rFonts w:ascii="Century Gothic" w:hAnsi="Century Gothic"/>
                          <w:sz w:val="22"/>
                          <w:szCs w:val="22"/>
                        </w:rPr>
                      </w:pPr>
                      <w:r w:rsidRPr="00ED7C9B">
                        <w:rPr>
                          <w:rFonts w:ascii="Century Gothic" w:hAnsi="Century Gothic"/>
                          <w:sz w:val="22"/>
                          <w:szCs w:val="22"/>
                        </w:rPr>
                        <w:t xml:space="preserve">to take advantage of the weather while it’s still so lovely!   </w:t>
                      </w:r>
                    </w:p>
                  </w:txbxContent>
                </v:textbox>
                <w10:wrap type="tight"/>
              </v:shape>
            </w:pict>
          </mc:Fallback>
        </mc:AlternateContent>
      </w:r>
      <w:r w:rsidR="00ED7C9B">
        <w:rPr>
          <w:noProof/>
        </w:rPr>
        <mc:AlternateContent>
          <mc:Choice Requires="wps">
            <w:drawing>
              <wp:anchor distT="0" distB="0" distL="114300" distR="114300" simplePos="0" relativeHeight="251845119" behindDoc="0" locked="0" layoutInCell="1" allowOverlap="1" wp14:anchorId="4E30158D" wp14:editId="70949FBE">
                <wp:simplePos x="0" y="0"/>
                <wp:positionH relativeFrom="column">
                  <wp:posOffset>5200449</wp:posOffset>
                </wp:positionH>
                <wp:positionV relativeFrom="paragraph">
                  <wp:posOffset>4001087</wp:posOffset>
                </wp:positionV>
                <wp:extent cx="189611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896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E78EA4" id="Straight Connector 4" o:spid="_x0000_s1026" style="position:absolute;z-index:251845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315.05pt" to="558.8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" strokecolor="black [3040]"/>
            </w:pict>
          </mc:Fallback>
        </mc:AlternateContent>
      </w:r>
      <w:r w:rsidR="00A80619">
        <w:rPr>
          <w:noProof/>
        </w:rPr>
        <mc:AlternateContent>
          <mc:Choice Requires="wps">
            <w:drawing>
              <wp:anchor distT="0" distB="0" distL="114300" distR="114300" simplePos="0" relativeHeight="251742208" behindDoc="0" locked="0" layoutInCell="1" allowOverlap="1" wp14:anchorId="34F256CF" wp14:editId="04DFB57F">
                <wp:simplePos x="0" y="0"/>
                <wp:positionH relativeFrom="column">
                  <wp:posOffset>2934182</wp:posOffset>
                </wp:positionH>
                <wp:positionV relativeFrom="page">
                  <wp:posOffset>9132425</wp:posOffset>
                </wp:positionV>
                <wp:extent cx="4056380" cy="139564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56380" cy="1395641"/>
                        </a:xfrm>
                        <a:prstGeom prst="rect">
                          <a:avLst/>
                        </a:prstGeom>
                        <a:noFill/>
                        <a:ln w="6350">
                          <a:noFill/>
                        </a:ln>
                      </wps:spPr>
                      <wps:txbx>
                        <w:txbxContent>
                          <w:p w14:paraId="5A8ABC51" w14:textId="77777777" w:rsidR="00ED7C9B" w:rsidRDefault="00D31825" w:rsidP="00A80619">
                            <w:pPr>
                              <w:jc w:val="center"/>
                              <w:rPr>
                                <w:rFonts w:ascii="Century Gothic" w:hAnsi="Century Gothic"/>
                                <w:sz w:val="22"/>
                              </w:rPr>
                            </w:pPr>
                            <w:r w:rsidRPr="00C61109">
                              <w:rPr>
                                <w:rFonts w:ascii="Century Gothic" w:hAnsi="Century Gothic"/>
                                <w:sz w:val="22"/>
                              </w:rPr>
                              <w:t xml:space="preserve">We are </w:t>
                            </w:r>
                            <w:r w:rsidR="00C61109" w:rsidRPr="00C61109">
                              <w:rPr>
                                <w:rFonts w:ascii="Century Gothic" w:hAnsi="Century Gothic"/>
                                <w:sz w:val="22"/>
                              </w:rPr>
                              <w:t xml:space="preserve">continuing </w:t>
                            </w:r>
                            <w:r w:rsidR="00ED7C9B">
                              <w:rPr>
                                <w:rFonts w:ascii="Century Gothic" w:hAnsi="Century Gothic"/>
                                <w:sz w:val="22"/>
                              </w:rPr>
                              <w:t>to</w:t>
                            </w:r>
                            <w:r w:rsidR="00C61109" w:rsidRPr="00C61109">
                              <w:rPr>
                                <w:rFonts w:ascii="Century Gothic" w:hAnsi="Century Gothic"/>
                                <w:sz w:val="22"/>
                              </w:rPr>
                              <w:t xml:space="preserve"> rotat</w:t>
                            </w:r>
                            <w:r w:rsidR="00ED7C9B">
                              <w:rPr>
                                <w:rFonts w:ascii="Century Gothic" w:hAnsi="Century Gothic"/>
                                <w:sz w:val="22"/>
                              </w:rPr>
                              <w:t>e</w:t>
                            </w:r>
                            <w:r w:rsidR="00C61109" w:rsidRPr="00C61109">
                              <w:rPr>
                                <w:rFonts w:ascii="Century Gothic" w:hAnsi="Century Gothic"/>
                                <w:sz w:val="22"/>
                              </w:rPr>
                              <w:t xml:space="preserve"> between room service and</w:t>
                            </w:r>
                            <w:r w:rsidRPr="00C61109">
                              <w:rPr>
                                <w:rFonts w:ascii="Century Gothic" w:hAnsi="Century Gothic"/>
                                <w:sz w:val="22"/>
                              </w:rPr>
                              <w:t xml:space="preserve"> meals in the Dining Room.</w:t>
                            </w:r>
                            <w:r w:rsidR="00A80619">
                              <w:rPr>
                                <w:rFonts w:ascii="Century Gothic" w:hAnsi="Century Gothic"/>
                                <w:sz w:val="22"/>
                              </w:rPr>
                              <w:t xml:space="preserve"> </w:t>
                            </w:r>
                          </w:p>
                          <w:p w14:paraId="5DA6D0B5" w14:textId="3EEB0E27" w:rsidR="00487625" w:rsidRPr="00A80619" w:rsidRDefault="00A80619" w:rsidP="00A80619">
                            <w:pPr>
                              <w:jc w:val="center"/>
                              <w:rPr>
                                <w:rFonts w:ascii="Century Gothic" w:hAnsi="Century Gothic"/>
                                <w:sz w:val="22"/>
                              </w:rPr>
                            </w:pPr>
                            <w:r>
                              <w:rPr>
                                <w:rFonts w:ascii="Century Gothic" w:hAnsi="Century Gothic"/>
                                <w:sz w:val="22"/>
                              </w:rPr>
                              <w:t>T</w:t>
                            </w:r>
                            <w:r w:rsidRPr="00A80619">
                              <w:rPr>
                                <w:rFonts w:ascii="Century Gothic" w:hAnsi="Century Gothic"/>
                                <w:sz w:val="22"/>
                              </w:rPr>
                              <w:t>here is no need to come early and line up</w:t>
                            </w:r>
                            <w:r>
                              <w:rPr>
                                <w:rFonts w:ascii="Century Gothic" w:hAnsi="Century Gothic"/>
                                <w:sz w:val="22"/>
                              </w:rPr>
                              <w:t>,</w:t>
                            </w:r>
                            <w:r w:rsidRPr="00A80619">
                              <w:rPr>
                                <w:rFonts w:ascii="Century Gothic" w:hAnsi="Century Gothic"/>
                                <w:sz w:val="22"/>
                              </w:rPr>
                              <w:t xml:space="preserve"> lining up in the hallway for 30 mins before meals does not make the meal service faster. Please come</w:t>
                            </w:r>
                            <w:r>
                              <w:rPr>
                                <w:rFonts w:ascii="Century Gothic" w:hAnsi="Century Gothic"/>
                                <w:sz w:val="22"/>
                              </w:rPr>
                              <w:t xml:space="preserve"> to the Dining Room</w:t>
                            </w:r>
                            <w:r w:rsidRPr="00A80619">
                              <w:rPr>
                                <w:rFonts w:ascii="Century Gothic" w:hAnsi="Century Gothic"/>
                                <w:sz w:val="22"/>
                              </w:rPr>
                              <w:t xml:space="preserve"> only on your scheduled </w:t>
                            </w:r>
                            <w:r>
                              <w:rPr>
                                <w:rFonts w:ascii="Century Gothic" w:hAnsi="Century Gothic"/>
                                <w:sz w:val="22"/>
                              </w:rPr>
                              <w:t>day</w:t>
                            </w:r>
                            <w:r w:rsidRPr="00A80619">
                              <w:rPr>
                                <w:rFonts w:ascii="Century Gothic" w:hAnsi="Century Gothic"/>
                                <w:sz w:val="22"/>
                              </w:rPr>
                              <w:t xml:space="preserve"> and just 5</w:t>
                            </w:r>
                            <w:r>
                              <w:rPr>
                                <w:rFonts w:ascii="Century Gothic" w:hAnsi="Century Gothic"/>
                                <w:sz w:val="22"/>
                              </w:rPr>
                              <w:t>-</w:t>
                            </w:r>
                            <w:r w:rsidRPr="00A80619">
                              <w:rPr>
                                <w:rFonts w:ascii="Century Gothic" w:hAnsi="Century Gothic"/>
                                <w:sz w:val="22"/>
                              </w:rPr>
                              <w:t>10 minutes</w:t>
                            </w:r>
                            <w:r>
                              <w:rPr>
                                <w:rFonts w:ascii="Century Gothic" w:hAnsi="Century Gothic"/>
                                <w:sz w:val="22"/>
                              </w:rPr>
                              <w:t xml:space="preserve"> early</w:t>
                            </w:r>
                            <w:r w:rsidRPr="00A80619">
                              <w:rPr>
                                <w:rFonts w:ascii="Century Gothic" w:hAnsi="Century Gothic"/>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56CF" id="Text Box 28" o:spid="_x0000_s1037" type="#_x0000_t202" style="position:absolute;left:0;text-align:left;margin-left:231.05pt;margin-top:719.1pt;width:319.4pt;height:10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" filled="f" stroked="f" strokeweight=".5pt">
                <v:textbox>
                  <w:txbxContent>
                    <w:p w14:paraId="5A8ABC51" w14:textId="77777777" w:rsidR="00ED7C9B" w:rsidRDefault="00D31825" w:rsidP="00A80619">
                      <w:pPr>
                        <w:jc w:val="center"/>
                        <w:rPr>
                          <w:rFonts w:ascii="Century Gothic" w:hAnsi="Century Gothic"/>
                          <w:sz w:val="22"/>
                        </w:rPr>
                      </w:pPr>
                      <w:r w:rsidRPr="00C61109">
                        <w:rPr>
                          <w:rFonts w:ascii="Century Gothic" w:hAnsi="Century Gothic"/>
                          <w:sz w:val="22"/>
                        </w:rPr>
                        <w:t xml:space="preserve">We are </w:t>
                      </w:r>
                      <w:r w:rsidR="00C61109" w:rsidRPr="00C61109">
                        <w:rPr>
                          <w:rFonts w:ascii="Century Gothic" w:hAnsi="Century Gothic"/>
                          <w:sz w:val="22"/>
                        </w:rPr>
                        <w:t xml:space="preserve">continuing </w:t>
                      </w:r>
                      <w:r w:rsidR="00ED7C9B">
                        <w:rPr>
                          <w:rFonts w:ascii="Century Gothic" w:hAnsi="Century Gothic"/>
                          <w:sz w:val="22"/>
                        </w:rPr>
                        <w:t>to</w:t>
                      </w:r>
                      <w:r w:rsidR="00C61109" w:rsidRPr="00C61109">
                        <w:rPr>
                          <w:rFonts w:ascii="Century Gothic" w:hAnsi="Century Gothic"/>
                          <w:sz w:val="22"/>
                        </w:rPr>
                        <w:t xml:space="preserve"> rotat</w:t>
                      </w:r>
                      <w:r w:rsidR="00ED7C9B">
                        <w:rPr>
                          <w:rFonts w:ascii="Century Gothic" w:hAnsi="Century Gothic"/>
                          <w:sz w:val="22"/>
                        </w:rPr>
                        <w:t>e</w:t>
                      </w:r>
                      <w:r w:rsidR="00C61109" w:rsidRPr="00C61109">
                        <w:rPr>
                          <w:rFonts w:ascii="Century Gothic" w:hAnsi="Century Gothic"/>
                          <w:sz w:val="22"/>
                        </w:rPr>
                        <w:t xml:space="preserve"> between room service and</w:t>
                      </w:r>
                      <w:r w:rsidRPr="00C61109">
                        <w:rPr>
                          <w:rFonts w:ascii="Century Gothic" w:hAnsi="Century Gothic"/>
                          <w:sz w:val="22"/>
                        </w:rPr>
                        <w:t xml:space="preserve"> meals in the Dining Room.</w:t>
                      </w:r>
                      <w:r w:rsidR="00A80619">
                        <w:rPr>
                          <w:rFonts w:ascii="Century Gothic" w:hAnsi="Century Gothic"/>
                          <w:sz w:val="22"/>
                        </w:rPr>
                        <w:t xml:space="preserve"> </w:t>
                      </w:r>
                    </w:p>
                    <w:p w14:paraId="5DA6D0B5" w14:textId="3EEB0E27" w:rsidR="00487625" w:rsidRPr="00A80619" w:rsidRDefault="00A80619" w:rsidP="00A80619">
                      <w:pPr>
                        <w:jc w:val="center"/>
                        <w:rPr>
                          <w:rFonts w:ascii="Century Gothic" w:hAnsi="Century Gothic"/>
                          <w:sz w:val="22"/>
                        </w:rPr>
                      </w:pPr>
                      <w:r>
                        <w:rPr>
                          <w:rFonts w:ascii="Century Gothic" w:hAnsi="Century Gothic"/>
                          <w:sz w:val="22"/>
                        </w:rPr>
                        <w:t>T</w:t>
                      </w:r>
                      <w:r w:rsidRPr="00A80619">
                        <w:rPr>
                          <w:rFonts w:ascii="Century Gothic" w:hAnsi="Century Gothic"/>
                          <w:sz w:val="22"/>
                        </w:rPr>
                        <w:t>here is no need to come early and line up</w:t>
                      </w:r>
                      <w:r>
                        <w:rPr>
                          <w:rFonts w:ascii="Century Gothic" w:hAnsi="Century Gothic"/>
                          <w:sz w:val="22"/>
                        </w:rPr>
                        <w:t>,</w:t>
                      </w:r>
                      <w:r w:rsidRPr="00A80619">
                        <w:rPr>
                          <w:rFonts w:ascii="Century Gothic" w:hAnsi="Century Gothic"/>
                          <w:sz w:val="22"/>
                        </w:rPr>
                        <w:t xml:space="preserve"> lining up in the hallway for 30 mins before meals does not make the meal service faster. Please come</w:t>
                      </w:r>
                      <w:r>
                        <w:rPr>
                          <w:rFonts w:ascii="Century Gothic" w:hAnsi="Century Gothic"/>
                          <w:sz w:val="22"/>
                        </w:rPr>
                        <w:t xml:space="preserve"> to the Dining Room</w:t>
                      </w:r>
                      <w:r w:rsidRPr="00A80619">
                        <w:rPr>
                          <w:rFonts w:ascii="Century Gothic" w:hAnsi="Century Gothic"/>
                          <w:sz w:val="22"/>
                        </w:rPr>
                        <w:t xml:space="preserve"> only on your scheduled </w:t>
                      </w:r>
                      <w:r>
                        <w:rPr>
                          <w:rFonts w:ascii="Century Gothic" w:hAnsi="Century Gothic"/>
                          <w:sz w:val="22"/>
                        </w:rPr>
                        <w:t>day</w:t>
                      </w:r>
                      <w:r w:rsidRPr="00A80619">
                        <w:rPr>
                          <w:rFonts w:ascii="Century Gothic" w:hAnsi="Century Gothic"/>
                          <w:sz w:val="22"/>
                        </w:rPr>
                        <w:t xml:space="preserve"> and just 5</w:t>
                      </w:r>
                      <w:r>
                        <w:rPr>
                          <w:rFonts w:ascii="Century Gothic" w:hAnsi="Century Gothic"/>
                          <w:sz w:val="22"/>
                        </w:rPr>
                        <w:t>-</w:t>
                      </w:r>
                      <w:r w:rsidRPr="00A80619">
                        <w:rPr>
                          <w:rFonts w:ascii="Century Gothic" w:hAnsi="Century Gothic"/>
                          <w:sz w:val="22"/>
                        </w:rPr>
                        <w:t>10 minutes</w:t>
                      </w:r>
                      <w:r>
                        <w:rPr>
                          <w:rFonts w:ascii="Century Gothic" w:hAnsi="Century Gothic"/>
                          <w:sz w:val="22"/>
                        </w:rPr>
                        <w:t xml:space="preserve"> early</w:t>
                      </w:r>
                      <w:r w:rsidRPr="00A80619">
                        <w:rPr>
                          <w:rFonts w:ascii="Century Gothic" w:hAnsi="Century Gothic"/>
                          <w:sz w:val="22"/>
                        </w:rPr>
                        <w:t>.</w:t>
                      </w:r>
                    </w:p>
                  </w:txbxContent>
                </v:textbox>
                <w10:wrap anchory="page"/>
              </v:shape>
            </w:pict>
          </mc:Fallback>
        </mc:AlternateContent>
      </w:r>
      <w:r w:rsidR="00A80619">
        <w:rPr>
          <w:noProof/>
        </w:rPr>
        <mc:AlternateContent>
          <mc:Choice Requires="wps">
            <w:drawing>
              <wp:anchor distT="0" distB="0" distL="114300" distR="114300" simplePos="0" relativeHeight="251745280" behindDoc="0" locked="0" layoutInCell="1" allowOverlap="1" wp14:anchorId="09A2F550" wp14:editId="48D1BAAF">
                <wp:simplePos x="0" y="0"/>
                <wp:positionH relativeFrom="column">
                  <wp:posOffset>3505200</wp:posOffset>
                </wp:positionH>
                <wp:positionV relativeFrom="page">
                  <wp:posOffset>8938259</wp:posOffset>
                </wp:positionV>
                <wp:extent cx="2848610" cy="34724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48610" cy="347241"/>
                        </a:xfrm>
                        <a:prstGeom prst="rect">
                          <a:avLst/>
                        </a:prstGeom>
                        <a:noFill/>
                        <a:ln w="6350">
                          <a:noFill/>
                        </a:ln>
                      </wps:spPr>
                      <wps:txbx>
                        <w:txbxContent>
                          <w:p w14:paraId="0FC26255" w14:textId="77777777" w:rsidR="00487625" w:rsidRDefault="00487625" w:rsidP="0069510B">
                            <w:pPr>
                              <w:jc w:val="center"/>
                              <w:rPr>
                                <w:rFonts w:ascii="Century Gothic" w:hAnsi="Century Gothic"/>
                                <w:color w:val="76923C" w:themeColor="accent3" w:themeShade="BF"/>
                                <w:sz w:val="28"/>
                              </w:rPr>
                            </w:pPr>
                            <w:r w:rsidRPr="0075107F">
                              <w:rPr>
                                <w:rFonts w:ascii="Century Gothic" w:hAnsi="Century Gothic"/>
                                <w:color w:val="76923C" w:themeColor="accent3" w:themeShade="BF"/>
                                <w:sz w:val="28"/>
                              </w:rPr>
                              <w:t>LIVING, LOVING, LOCAL</w:t>
                            </w:r>
                          </w:p>
                          <w:p w14:paraId="2F4304BD" w14:textId="596B2325" w:rsidR="0069510B" w:rsidRPr="00D31825" w:rsidRDefault="0069510B" w:rsidP="00D31825">
                            <w:pPr>
                              <w:jc w:val="center"/>
                              <w:rPr>
                                <w:rFonts w:ascii="Century Gothic" w:hAnsi="Century Gothic"/>
                                <w:color w:val="996633"/>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F550" id="Text Box 30" o:spid="_x0000_s1038" type="#_x0000_t202" style="position:absolute;left:0;text-align:left;margin-left:276pt;margin-top:703.8pt;width:224.3pt;height:27.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" filled="f" stroked="f" strokeweight=".5pt">
                <v:textbox>
                  <w:txbxContent>
                    <w:p w14:paraId="0FC26255" w14:textId="77777777" w:rsidR="00487625" w:rsidRDefault="00487625" w:rsidP="0069510B">
                      <w:pPr>
                        <w:jc w:val="center"/>
                        <w:rPr>
                          <w:rFonts w:ascii="Century Gothic" w:hAnsi="Century Gothic"/>
                          <w:color w:val="76923C" w:themeColor="accent3" w:themeShade="BF"/>
                          <w:sz w:val="28"/>
                        </w:rPr>
                      </w:pPr>
                      <w:r w:rsidRPr="0075107F">
                        <w:rPr>
                          <w:rFonts w:ascii="Century Gothic" w:hAnsi="Century Gothic"/>
                          <w:color w:val="76923C" w:themeColor="accent3" w:themeShade="BF"/>
                          <w:sz w:val="28"/>
                        </w:rPr>
                        <w:t>LIVING, LOVING, LOCAL</w:t>
                      </w:r>
                    </w:p>
                    <w:p w14:paraId="2F4304BD" w14:textId="596B2325" w:rsidR="0069510B" w:rsidRPr="00D31825" w:rsidRDefault="0069510B" w:rsidP="00D31825">
                      <w:pPr>
                        <w:jc w:val="center"/>
                        <w:rPr>
                          <w:rFonts w:ascii="Century Gothic" w:hAnsi="Century Gothic"/>
                          <w:color w:val="996633"/>
                          <w:sz w:val="23"/>
                          <w:szCs w:val="23"/>
                        </w:rPr>
                      </w:pPr>
                    </w:p>
                  </w:txbxContent>
                </v:textbox>
                <w10:wrap anchory="page"/>
              </v:shape>
            </w:pict>
          </mc:Fallback>
        </mc:AlternateContent>
      </w:r>
      <w:r w:rsidR="00A80619">
        <w:rPr>
          <w:noProof/>
        </w:rPr>
        <mc:AlternateContent>
          <mc:Choice Requires="wpg">
            <w:drawing>
              <wp:anchor distT="0" distB="0" distL="114300" distR="114300" simplePos="0" relativeHeight="251726847" behindDoc="0" locked="0" layoutInCell="1" allowOverlap="1" wp14:anchorId="2040F84F" wp14:editId="0D68DA95">
                <wp:simplePos x="0" y="0"/>
                <wp:positionH relativeFrom="column">
                  <wp:posOffset>2934182</wp:posOffset>
                </wp:positionH>
                <wp:positionV relativeFrom="page">
                  <wp:posOffset>8599990</wp:posOffset>
                </wp:positionV>
                <wp:extent cx="4027170" cy="1655445"/>
                <wp:effectExtent l="0" t="0" r="11430" b="20955"/>
                <wp:wrapNone/>
                <wp:docPr id="11" name="Group 11"/>
                <wp:cNvGraphicFramePr/>
                <a:graphic xmlns:a="http://schemas.openxmlformats.org/drawingml/2006/main">
                  <a:graphicData uri="http://schemas.microsoft.com/office/word/2010/wordprocessingGroup">
                    <wpg:wgp>
                      <wpg:cNvGrpSpPr/>
                      <wpg:grpSpPr>
                        <a:xfrm>
                          <a:off x="0" y="0"/>
                          <a:ext cx="4027170" cy="1655445"/>
                          <a:chOff x="938815" y="72824"/>
                          <a:chExt cx="3202029" cy="1598211"/>
                        </a:xfrm>
                      </wpg:grpSpPr>
                      <wps:wsp>
                        <wps:cNvPr id="9" name="Text Box 9"/>
                        <wps:cNvSpPr txBox="1"/>
                        <wps:spPr>
                          <a:xfrm>
                            <a:off x="938815" y="229267"/>
                            <a:ext cx="3202029" cy="1441768"/>
                          </a:xfrm>
                          <a:prstGeom prst="rect">
                            <a:avLst/>
                          </a:prstGeom>
                          <a:ln>
                            <a:solidFill>
                              <a:schemeClr val="accent4"/>
                            </a:solidFill>
                          </a:ln>
                        </wps:spPr>
                        <wps:style>
                          <a:lnRef idx="2">
                            <a:schemeClr val="accent3"/>
                          </a:lnRef>
                          <a:fillRef idx="1">
                            <a:schemeClr val="lt1"/>
                          </a:fillRef>
                          <a:effectRef idx="0">
                            <a:schemeClr val="accent3"/>
                          </a:effectRef>
                          <a:fontRef idx="minor">
                            <a:schemeClr val="dk1"/>
                          </a:fontRef>
                        </wps:style>
                        <wps:txbx>
                          <w:txbxContent>
                            <w:p w14:paraId="486D2F47" w14:textId="77777777" w:rsidR="00487625" w:rsidRDefault="00487625" w:rsidP="00493396">
                              <w:pPr>
                                <w:rPr>
                                  <w:rFonts w:ascii="OpenSans" w:hAnsi="OpenSans" w:cs="OpenSans"/>
                                  <w:color w:val="414142"/>
                                  <w:sz w:val="22"/>
                                  <w:szCs w:val="22"/>
                                </w:rPr>
                              </w:pPr>
                            </w:p>
                            <w:p w14:paraId="1FBB8ADD" w14:textId="77777777" w:rsidR="00487625" w:rsidRDefault="00487625" w:rsidP="00493396">
                              <w:pPr>
                                <w:rPr>
                                  <w:rFonts w:ascii="OpenSans" w:hAnsi="OpenSans" w:cs="OpenSans"/>
                                  <w:color w:val="414142"/>
                                  <w:sz w:val="22"/>
                                  <w:szCs w:val="22"/>
                                </w:rPr>
                              </w:pPr>
                            </w:p>
                            <w:p w14:paraId="78CB127A" w14:textId="77777777" w:rsidR="00487625" w:rsidRPr="00211765" w:rsidRDefault="00487625" w:rsidP="00211765">
                              <w:pPr>
                                <w:rPr>
                                  <w:rFonts w:ascii="Century Gothic" w:hAnsi="Century Gothic"/>
                                  <w:color w:val="339933"/>
                                  <w:sz w:val="28"/>
                                </w:rPr>
                              </w:pPr>
                            </w:p>
                            <w:p w14:paraId="2190DC7E" w14:textId="77777777" w:rsidR="00487625" w:rsidRPr="0075107F" w:rsidRDefault="00487625" w:rsidP="0075107F">
                              <w:pPr>
                                <w:rPr>
                                  <w:color w:val="76923C" w:themeColor="accent3" w:themeShade="BF"/>
                                </w:rPr>
                              </w:pPr>
                            </w:p>
                            <w:p w14:paraId="4D677F27" w14:textId="77777777" w:rsidR="00487625" w:rsidRPr="00212404" w:rsidRDefault="00487625" w:rsidP="00493396">
                              <w:pPr>
                                <w:rPr>
                                  <w:rFonts w:ascii="Century Gothic" w:hAnsi="Century Gothic"/>
                                  <w:sz w:val="28"/>
                                </w:rPr>
                              </w:pPr>
                            </w:p>
                            <w:p w14:paraId="1685C98C" w14:textId="77777777" w:rsidR="00487625" w:rsidRDefault="00487625" w:rsidP="00BF2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097488" y="72824"/>
                            <a:ext cx="2886539" cy="350204"/>
                          </a:xfrm>
                          <a:prstGeom prst="rect">
                            <a:avLst/>
                          </a:prstGeom>
                          <a:solidFill>
                            <a:schemeClr val="lt1"/>
                          </a:solidFill>
                          <a:ln w="6350">
                            <a:solidFill>
                              <a:srgbClr val="008000"/>
                            </a:solidFill>
                          </a:ln>
                        </wps:spPr>
                        <wps:txbx>
                          <w:txbxContent>
                            <w:p w14:paraId="6193FC2C" w14:textId="1F00D02E" w:rsidR="00487625" w:rsidRPr="00D57131" w:rsidRDefault="00487625" w:rsidP="006E5979">
                              <w:pPr>
                                <w:jc w:val="center"/>
                                <w:rPr>
                                  <w:rFonts w:ascii="Century Gothic" w:hAnsi="Century Gothic"/>
                                  <w:color w:val="5F497A" w:themeColor="accent4" w:themeShade="BF"/>
                                  <w:sz w:val="40"/>
                                </w:rPr>
                              </w:pPr>
                              <w:r w:rsidRPr="00D57131">
                                <w:rPr>
                                  <w:rFonts w:ascii="Century Gothic" w:hAnsi="Century Gothic"/>
                                  <w:color w:val="5F497A" w:themeColor="accent4" w:themeShade="BF"/>
                                  <w:sz w:val="40"/>
                                </w:rPr>
                                <w:t>DINING DELIGHTS AT CYG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0F84F" id="Group 11" o:spid="_x0000_s1039" style="position:absolute;left:0;text-align:left;margin-left:231.05pt;margin-top:677.15pt;width:317.1pt;height:130.35pt;z-index:251726847;mso-position-vertical-relative:page;mso-width-relative:margin;mso-height-relative:margin" coordorigin="9388,728" coordsize="32020,1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">
                <v:shape id="Text Box 9" o:spid="_x0000_s1040" type="#_x0000_t202" style="position:absolute;left:9388;top:2292;width:32020;height:1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" fillcolor="white [3201]" strokecolor="#8064a2 [3207]" strokeweight="2pt">
                  <v:textbox>
                    <w:txbxContent>
                      <w:p w14:paraId="486D2F47" w14:textId="77777777" w:rsidR="00487625" w:rsidRDefault="00487625" w:rsidP="00493396">
                        <w:pPr>
                          <w:rPr>
                            <w:rFonts w:ascii="OpenSans" w:hAnsi="OpenSans" w:cs="OpenSans"/>
                            <w:color w:val="414142"/>
                            <w:sz w:val="22"/>
                            <w:szCs w:val="22"/>
                          </w:rPr>
                        </w:pPr>
                      </w:p>
                      <w:p w14:paraId="1FBB8ADD" w14:textId="77777777" w:rsidR="00487625" w:rsidRDefault="00487625" w:rsidP="00493396">
                        <w:pPr>
                          <w:rPr>
                            <w:rFonts w:ascii="OpenSans" w:hAnsi="OpenSans" w:cs="OpenSans"/>
                            <w:color w:val="414142"/>
                            <w:sz w:val="22"/>
                            <w:szCs w:val="22"/>
                          </w:rPr>
                        </w:pPr>
                      </w:p>
                      <w:p w14:paraId="78CB127A" w14:textId="77777777" w:rsidR="00487625" w:rsidRPr="00211765" w:rsidRDefault="00487625" w:rsidP="00211765">
                        <w:pPr>
                          <w:rPr>
                            <w:rFonts w:ascii="Century Gothic" w:hAnsi="Century Gothic"/>
                            <w:color w:val="339933"/>
                            <w:sz w:val="28"/>
                          </w:rPr>
                        </w:pPr>
                      </w:p>
                      <w:p w14:paraId="2190DC7E" w14:textId="77777777" w:rsidR="00487625" w:rsidRPr="0075107F" w:rsidRDefault="00487625" w:rsidP="0075107F">
                        <w:pPr>
                          <w:rPr>
                            <w:color w:val="76923C" w:themeColor="accent3" w:themeShade="BF"/>
                          </w:rPr>
                        </w:pPr>
                      </w:p>
                      <w:p w14:paraId="4D677F27" w14:textId="77777777" w:rsidR="00487625" w:rsidRPr="00212404" w:rsidRDefault="00487625" w:rsidP="00493396">
                        <w:pPr>
                          <w:rPr>
                            <w:rFonts w:ascii="Century Gothic" w:hAnsi="Century Gothic"/>
                            <w:sz w:val="28"/>
                          </w:rPr>
                        </w:pPr>
                      </w:p>
                      <w:p w14:paraId="1685C98C" w14:textId="77777777" w:rsidR="00487625" w:rsidRDefault="00487625" w:rsidP="00BF2453"/>
                    </w:txbxContent>
                  </v:textbox>
                </v:shape>
                <v:shape id="Text Box 3" o:spid="_x0000_s1041" type="#_x0000_t202" style="position:absolute;left:10974;top:728;width:28866;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" fillcolor="white [3201]" strokecolor="green" strokeweight=".5pt">
                  <v:textbox>
                    <w:txbxContent>
                      <w:p w14:paraId="6193FC2C" w14:textId="1F00D02E" w:rsidR="00487625" w:rsidRPr="00D57131" w:rsidRDefault="00487625" w:rsidP="006E5979">
                        <w:pPr>
                          <w:jc w:val="center"/>
                          <w:rPr>
                            <w:rFonts w:ascii="Century Gothic" w:hAnsi="Century Gothic"/>
                            <w:color w:val="5F497A" w:themeColor="accent4" w:themeShade="BF"/>
                            <w:sz w:val="40"/>
                          </w:rPr>
                        </w:pPr>
                        <w:r w:rsidRPr="00D57131">
                          <w:rPr>
                            <w:rFonts w:ascii="Century Gothic" w:hAnsi="Century Gothic"/>
                            <w:color w:val="5F497A" w:themeColor="accent4" w:themeShade="BF"/>
                            <w:sz w:val="40"/>
                          </w:rPr>
                          <w:t>DINING DELIGHTS AT CYG</w:t>
                        </w:r>
                      </w:p>
                    </w:txbxContent>
                  </v:textbox>
                </v:shape>
                <w10:wrap anchory="page"/>
              </v:group>
            </w:pict>
          </mc:Fallback>
        </mc:AlternateContent>
      </w:r>
      <w:r w:rsidR="00A80619" w:rsidRPr="00212558">
        <w:rPr>
          <w:b/>
          <w:noProof/>
        </w:rPr>
        <mc:AlternateContent>
          <mc:Choice Requires="wps">
            <w:drawing>
              <wp:anchor distT="45720" distB="45720" distL="114300" distR="114300" simplePos="0" relativeHeight="251836414" behindDoc="1" locked="0" layoutInCell="1" allowOverlap="1" wp14:anchorId="7BEE1E2E" wp14:editId="1B56B17C">
                <wp:simplePos x="0" y="0"/>
                <wp:positionH relativeFrom="column">
                  <wp:posOffset>2015490</wp:posOffset>
                </wp:positionH>
                <wp:positionV relativeFrom="page">
                  <wp:posOffset>4469131</wp:posOffset>
                </wp:positionV>
                <wp:extent cx="5054600" cy="2560320"/>
                <wp:effectExtent l="19050" t="19050" r="12700" b="1143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2560320"/>
                        </a:xfrm>
                        <a:prstGeom prst="rect">
                          <a:avLst/>
                        </a:prstGeom>
                        <a:solidFill>
                          <a:srgbClr val="FFFFFF"/>
                        </a:solidFill>
                        <a:ln w="28575">
                          <a:solidFill>
                            <a:srgbClr val="31841E"/>
                          </a:solidFill>
                          <a:miter lim="800000"/>
                          <a:headEnd/>
                          <a:tailEnd/>
                        </a:ln>
                      </wps:spPr>
                      <wps:txbx>
                        <w:txbxContent>
                          <w:p w14:paraId="24D344E9" w14:textId="3A127E1E" w:rsidR="0065505B" w:rsidRPr="00804B90" w:rsidRDefault="0065505B" w:rsidP="00E24E10">
                            <w:pPr>
                              <w:rPr>
                                <w:rFonts w:ascii="Century Gothic" w:hAnsi="Century Gothic"/>
                                <w:sz w:val="22"/>
                                <w:szCs w:val="22"/>
                              </w:rPr>
                            </w:pPr>
                            <w:r w:rsidRPr="00804B90">
                              <w:rPr>
                                <w:rFonts w:ascii="Century Gothic" w:hAnsi="Century Gothic"/>
                                <w:sz w:val="22"/>
                                <w:szCs w:val="22"/>
                              </w:rPr>
                              <w:t xml:space="preserve">We are more than 6 months into this pandemic situation, it has been a dynamic and trying time for so many people. Each day, I am impressed by the commitment of our staff to keep up the work and dedication to all of you so that we can keep Covid-19 out of our building. </w:t>
                            </w:r>
                          </w:p>
                          <w:p w14:paraId="58077170" w14:textId="77777777" w:rsidR="0065505B" w:rsidRPr="00804B90" w:rsidRDefault="0065505B" w:rsidP="00E24E10">
                            <w:pPr>
                              <w:rPr>
                                <w:rFonts w:ascii="Century Gothic" w:hAnsi="Century Gothic"/>
                                <w:sz w:val="22"/>
                                <w:szCs w:val="22"/>
                              </w:rPr>
                            </w:pPr>
                            <w:r w:rsidRPr="00804B90">
                              <w:rPr>
                                <w:rFonts w:ascii="Century Gothic" w:hAnsi="Century Gothic"/>
                                <w:sz w:val="22"/>
                                <w:szCs w:val="22"/>
                              </w:rPr>
                              <w:t xml:space="preserve">I would like to ask again, please wear a mask when you are in the hallways, in the elevator, sitting on the bench outside, going for a walk or anywhere outside your suite. Wash your hands often using soap. We are limiting the number of residents in spaces and rooms; this includes the small space of the elevators. Respect the space of others and do not get too close. This is to help keep everyone safe. </w:t>
                            </w:r>
                          </w:p>
                          <w:p w14:paraId="0DCBF726" w14:textId="77777777" w:rsidR="00E24E10" w:rsidRDefault="00E24E10" w:rsidP="005C63F9">
                            <w:pPr>
                              <w:ind w:firstLine="1170"/>
                              <w:rPr>
                                <w:rFonts w:ascii="Century Gothic" w:hAnsi="Century Gothic"/>
                                <w:sz w:val="22"/>
                                <w:szCs w:val="22"/>
                              </w:rPr>
                            </w:pPr>
                          </w:p>
                          <w:p w14:paraId="377F9FAE" w14:textId="1FAA955B" w:rsidR="0065505B" w:rsidRPr="00804B90" w:rsidRDefault="0065505B" w:rsidP="005C63F9">
                            <w:pPr>
                              <w:ind w:firstLine="1170"/>
                              <w:rPr>
                                <w:rFonts w:ascii="Century Gothic" w:hAnsi="Century Gothic"/>
                                <w:sz w:val="22"/>
                                <w:szCs w:val="22"/>
                              </w:rPr>
                            </w:pPr>
                            <w:r w:rsidRPr="00804B90">
                              <w:rPr>
                                <w:rFonts w:ascii="Century Gothic" w:hAnsi="Century Gothic"/>
                                <w:sz w:val="22"/>
                                <w:szCs w:val="22"/>
                              </w:rPr>
                              <w:t>Thank you for your cooperation.</w:t>
                            </w:r>
                          </w:p>
                          <w:p w14:paraId="28E81BA2" w14:textId="77777777" w:rsidR="00E24E10" w:rsidRDefault="0065505B" w:rsidP="005C63F9">
                            <w:pPr>
                              <w:ind w:left="1710" w:firstLine="450"/>
                              <w:rPr>
                                <w:rFonts w:ascii="Century Gothic" w:hAnsi="Century Gothic"/>
                                <w:sz w:val="22"/>
                                <w:szCs w:val="22"/>
                              </w:rPr>
                            </w:pPr>
                            <w:r w:rsidRPr="00804B90">
                              <w:rPr>
                                <w:rFonts w:ascii="Century Gothic" w:hAnsi="Century Gothic"/>
                                <w:sz w:val="22"/>
                                <w:szCs w:val="22"/>
                              </w:rPr>
                              <w:t>Stay safe and healthy,</w:t>
                            </w:r>
                          </w:p>
                          <w:p w14:paraId="17FBAF8D" w14:textId="6E307C07" w:rsidR="00446591" w:rsidRPr="00804B90" w:rsidRDefault="0065505B" w:rsidP="005C63F9">
                            <w:pPr>
                              <w:ind w:left="2430" w:firstLine="1170"/>
                              <w:rPr>
                                <w:rFonts w:ascii="Century Gothic" w:hAnsi="Century Gothic"/>
                                <w:sz w:val="22"/>
                                <w:szCs w:val="22"/>
                              </w:rPr>
                            </w:pPr>
                            <w:r w:rsidRPr="00804B90">
                              <w:rPr>
                                <w:rFonts w:ascii="Century Gothic" w:hAnsi="Century Gothic"/>
                                <w:sz w:val="22"/>
                                <w:szCs w:val="22"/>
                              </w:rPr>
                              <w:t>Amanda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E1E2E" id="_x0000_s1042" type="#_x0000_t202" style="position:absolute;left:0;text-align:left;margin-left:158.7pt;margin-top:351.9pt;width:398pt;height:201.6pt;z-index:-2514800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" strokecolor="#31841e" strokeweight="2.25pt">
                <v:textbox>
                  <w:txbxContent>
                    <w:p w14:paraId="24D344E9" w14:textId="3A127E1E" w:rsidR="0065505B" w:rsidRPr="00804B90" w:rsidRDefault="0065505B" w:rsidP="00E24E10">
                      <w:pPr>
                        <w:rPr>
                          <w:rFonts w:ascii="Century Gothic" w:hAnsi="Century Gothic"/>
                          <w:sz w:val="22"/>
                          <w:szCs w:val="22"/>
                        </w:rPr>
                      </w:pPr>
                      <w:r w:rsidRPr="00804B90">
                        <w:rPr>
                          <w:rFonts w:ascii="Century Gothic" w:hAnsi="Century Gothic"/>
                          <w:sz w:val="22"/>
                          <w:szCs w:val="22"/>
                        </w:rPr>
                        <w:t xml:space="preserve">We are more than 6 months into this pandemic situation, it has been a dynamic and trying time for so many people. Each day, I am impressed by the commitment of our staff to keep up the work and dedication to all of you so that we can keep Covid-19 out of our building. </w:t>
                      </w:r>
                    </w:p>
                    <w:p w14:paraId="58077170" w14:textId="77777777" w:rsidR="0065505B" w:rsidRPr="00804B90" w:rsidRDefault="0065505B" w:rsidP="00E24E10">
                      <w:pPr>
                        <w:rPr>
                          <w:rFonts w:ascii="Century Gothic" w:hAnsi="Century Gothic"/>
                          <w:sz w:val="22"/>
                          <w:szCs w:val="22"/>
                        </w:rPr>
                      </w:pPr>
                      <w:r w:rsidRPr="00804B90">
                        <w:rPr>
                          <w:rFonts w:ascii="Century Gothic" w:hAnsi="Century Gothic"/>
                          <w:sz w:val="22"/>
                          <w:szCs w:val="22"/>
                        </w:rPr>
                        <w:t xml:space="preserve">I would like to ask again, please wear a mask when you are in the hallways, in the elevator, sitting on the bench outside, going for a walk or anywhere outside your suite. Wash your hands often using soap. We are limiting the number of residents in spaces and rooms; this includes the small space of the elevators. Respect the space of others and do not get too close. This is to help keep everyone safe. </w:t>
                      </w:r>
                    </w:p>
                    <w:p w14:paraId="0DCBF726" w14:textId="77777777" w:rsidR="00E24E10" w:rsidRDefault="00E24E10" w:rsidP="005C63F9">
                      <w:pPr>
                        <w:ind w:firstLine="1170"/>
                        <w:rPr>
                          <w:rFonts w:ascii="Century Gothic" w:hAnsi="Century Gothic"/>
                          <w:sz w:val="22"/>
                          <w:szCs w:val="22"/>
                        </w:rPr>
                      </w:pPr>
                    </w:p>
                    <w:p w14:paraId="377F9FAE" w14:textId="1FAA955B" w:rsidR="0065505B" w:rsidRPr="00804B90" w:rsidRDefault="0065505B" w:rsidP="005C63F9">
                      <w:pPr>
                        <w:ind w:firstLine="1170"/>
                        <w:rPr>
                          <w:rFonts w:ascii="Century Gothic" w:hAnsi="Century Gothic"/>
                          <w:sz w:val="22"/>
                          <w:szCs w:val="22"/>
                        </w:rPr>
                      </w:pPr>
                      <w:r w:rsidRPr="00804B90">
                        <w:rPr>
                          <w:rFonts w:ascii="Century Gothic" w:hAnsi="Century Gothic"/>
                          <w:sz w:val="22"/>
                          <w:szCs w:val="22"/>
                        </w:rPr>
                        <w:t>Thank you for your cooperation.</w:t>
                      </w:r>
                    </w:p>
                    <w:p w14:paraId="28E81BA2" w14:textId="77777777" w:rsidR="00E24E10" w:rsidRDefault="0065505B" w:rsidP="005C63F9">
                      <w:pPr>
                        <w:ind w:left="1710" w:firstLine="450"/>
                        <w:rPr>
                          <w:rFonts w:ascii="Century Gothic" w:hAnsi="Century Gothic"/>
                          <w:sz w:val="22"/>
                          <w:szCs w:val="22"/>
                        </w:rPr>
                      </w:pPr>
                      <w:r w:rsidRPr="00804B90">
                        <w:rPr>
                          <w:rFonts w:ascii="Century Gothic" w:hAnsi="Century Gothic"/>
                          <w:sz w:val="22"/>
                          <w:szCs w:val="22"/>
                        </w:rPr>
                        <w:t>Stay safe and healthy,</w:t>
                      </w:r>
                    </w:p>
                    <w:p w14:paraId="17FBAF8D" w14:textId="6E307C07" w:rsidR="00446591" w:rsidRPr="00804B90" w:rsidRDefault="0065505B" w:rsidP="005C63F9">
                      <w:pPr>
                        <w:ind w:left="2430" w:firstLine="1170"/>
                        <w:rPr>
                          <w:rFonts w:ascii="Century Gothic" w:hAnsi="Century Gothic"/>
                          <w:sz w:val="22"/>
                          <w:szCs w:val="22"/>
                        </w:rPr>
                      </w:pPr>
                      <w:r w:rsidRPr="00804B90">
                        <w:rPr>
                          <w:rFonts w:ascii="Century Gothic" w:hAnsi="Century Gothic"/>
                          <w:sz w:val="22"/>
                          <w:szCs w:val="22"/>
                        </w:rPr>
                        <w:t>Amanda</w:t>
                      </w:r>
                    </w:p>
                  </w:txbxContent>
                </v:textbox>
                <w10:wrap anchory="page"/>
              </v:shape>
            </w:pict>
          </mc:Fallback>
        </mc:AlternateContent>
      </w:r>
      <w:r w:rsidR="00E169E8">
        <w:rPr>
          <w:noProof/>
        </w:rPr>
        <mc:AlternateContent>
          <mc:Choice Requires="wps">
            <w:drawing>
              <wp:anchor distT="0" distB="0" distL="114300" distR="114300" simplePos="0" relativeHeight="251747328" behindDoc="0" locked="0" layoutInCell="1" allowOverlap="1" wp14:anchorId="4615C370" wp14:editId="0605E9EA">
                <wp:simplePos x="0" y="0"/>
                <wp:positionH relativeFrom="column">
                  <wp:posOffset>1277007</wp:posOffset>
                </wp:positionH>
                <wp:positionV relativeFrom="page">
                  <wp:posOffset>8686800</wp:posOffset>
                </wp:positionV>
                <wp:extent cx="1570355" cy="15633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70355" cy="1563370"/>
                        </a:xfrm>
                        <a:prstGeom prst="rect">
                          <a:avLst/>
                        </a:prstGeom>
                        <a:noFill/>
                        <a:ln w="6350">
                          <a:noFill/>
                        </a:ln>
                      </wps:spPr>
                      <wps:txbx>
                        <w:txbxContent>
                          <w:p w14:paraId="53A15ABB" w14:textId="7989E73C" w:rsidR="00E24E10" w:rsidRDefault="00E24E10" w:rsidP="005F653E">
                            <w:pPr>
                              <w:jc w:val="center"/>
                              <w:rPr>
                                <w:rFonts w:ascii="Century Gothic" w:hAnsi="Century Gothic"/>
                                <w:sz w:val="26"/>
                                <w:szCs w:val="26"/>
                              </w:rPr>
                            </w:pPr>
                            <w:r>
                              <w:rPr>
                                <w:rFonts w:ascii="Century Gothic" w:hAnsi="Century Gothic"/>
                                <w:sz w:val="26"/>
                                <w:szCs w:val="26"/>
                              </w:rPr>
                              <w:t>W</w:t>
                            </w:r>
                            <w:r w:rsidR="002058A5" w:rsidRPr="00905FF2">
                              <w:rPr>
                                <w:rFonts w:ascii="Century Gothic" w:hAnsi="Century Gothic"/>
                                <w:sz w:val="26"/>
                                <w:szCs w:val="26"/>
                              </w:rPr>
                              <w:t xml:space="preserve">e </w:t>
                            </w:r>
                            <w:r>
                              <w:rPr>
                                <w:rFonts w:ascii="Century Gothic" w:hAnsi="Century Gothic"/>
                                <w:sz w:val="26"/>
                                <w:szCs w:val="26"/>
                              </w:rPr>
                              <w:t xml:space="preserve">will </w:t>
                            </w:r>
                          </w:p>
                          <w:p w14:paraId="2260D787" w14:textId="3A78F07E" w:rsidR="002058A5" w:rsidRPr="00905FF2" w:rsidRDefault="002058A5" w:rsidP="005F653E">
                            <w:pPr>
                              <w:jc w:val="center"/>
                              <w:rPr>
                                <w:rFonts w:ascii="Century Gothic" w:hAnsi="Century Gothic"/>
                                <w:sz w:val="26"/>
                                <w:szCs w:val="26"/>
                              </w:rPr>
                            </w:pPr>
                            <w:r w:rsidRPr="00905FF2">
                              <w:rPr>
                                <w:rFonts w:ascii="Century Gothic" w:hAnsi="Century Gothic"/>
                                <w:sz w:val="26"/>
                                <w:szCs w:val="26"/>
                              </w:rPr>
                              <w:t xml:space="preserve">celebrate our love for local </w:t>
                            </w:r>
                            <w:r w:rsidR="00D31825" w:rsidRPr="00D31825">
                              <w:rPr>
                                <w:rFonts w:ascii="Century Gothic" w:hAnsi="Century Gothic"/>
                                <w:b/>
                                <w:color w:val="FF0000"/>
                                <w:sz w:val="26"/>
                                <w:szCs w:val="26"/>
                              </w:rPr>
                              <w:t>Apples</w:t>
                            </w:r>
                            <w:r w:rsidR="002B0F60" w:rsidRPr="00905FF2">
                              <w:rPr>
                                <w:rFonts w:ascii="Century Gothic" w:hAnsi="Century Gothic"/>
                                <w:b/>
                                <w:sz w:val="26"/>
                                <w:szCs w:val="26"/>
                              </w:rPr>
                              <w:t>,</w:t>
                            </w:r>
                            <w:r w:rsidR="00C52D32" w:rsidRPr="00905FF2">
                              <w:rPr>
                                <w:rFonts w:ascii="Century Gothic" w:hAnsi="Century Gothic"/>
                                <w:b/>
                                <w:color w:val="FF0000"/>
                                <w:sz w:val="26"/>
                                <w:szCs w:val="26"/>
                              </w:rPr>
                              <w:t xml:space="preserve"> </w:t>
                            </w:r>
                            <w:r w:rsidR="00C52D32" w:rsidRPr="00905FF2">
                              <w:rPr>
                                <w:rFonts w:ascii="Century Gothic" w:hAnsi="Century Gothic"/>
                                <w:sz w:val="26"/>
                                <w:szCs w:val="26"/>
                              </w:rPr>
                              <w:t>throughout</w:t>
                            </w:r>
                            <w:r w:rsidRPr="00905FF2">
                              <w:rPr>
                                <w:rFonts w:ascii="Century Gothic" w:hAnsi="Century Gothic"/>
                                <w:sz w:val="26"/>
                                <w:szCs w:val="26"/>
                              </w:rPr>
                              <w:t xml:space="preserve"> the month of </w:t>
                            </w:r>
                            <w:r w:rsidR="00887A5C" w:rsidRPr="00905FF2">
                              <w:rPr>
                                <w:rFonts w:ascii="Century Gothic" w:hAnsi="Century Gothic"/>
                                <w:sz w:val="26"/>
                                <w:szCs w:val="26"/>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5C370" id="Text Box 31" o:spid="_x0000_s1043" type="#_x0000_t202" style="position:absolute;left:0;text-align:left;margin-left:100.55pt;margin-top:684pt;width:123.65pt;height:12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" filled="f" stroked="f" strokeweight=".5pt">
                <v:textbox>
                  <w:txbxContent>
                    <w:p w14:paraId="53A15ABB" w14:textId="7989E73C" w:rsidR="00E24E10" w:rsidRDefault="00E24E10" w:rsidP="005F653E">
                      <w:pPr>
                        <w:jc w:val="center"/>
                        <w:rPr>
                          <w:rFonts w:ascii="Century Gothic" w:hAnsi="Century Gothic"/>
                          <w:sz w:val="26"/>
                          <w:szCs w:val="26"/>
                        </w:rPr>
                      </w:pPr>
                      <w:r>
                        <w:rPr>
                          <w:rFonts w:ascii="Century Gothic" w:hAnsi="Century Gothic"/>
                          <w:sz w:val="26"/>
                          <w:szCs w:val="26"/>
                        </w:rPr>
                        <w:t>W</w:t>
                      </w:r>
                      <w:r w:rsidR="002058A5" w:rsidRPr="00905FF2">
                        <w:rPr>
                          <w:rFonts w:ascii="Century Gothic" w:hAnsi="Century Gothic"/>
                          <w:sz w:val="26"/>
                          <w:szCs w:val="26"/>
                        </w:rPr>
                        <w:t xml:space="preserve">e </w:t>
                      </w:r>
                      <w:r>
                        <w:rPr>
                          <w:rFonts w:ascii="Century Gothic" w:hAnsi="Century Gothic"/>
                          <w:sz w:val="26"/>
                          <w:szCs w:val="26"/>
                        </w:rPr>
                        <w:t xml:space="preserve">will </w:t>
                      </w:r>
                    </w:p>
                    <w:p w14:paraId="2260D787" w14:textId="3A78F07E" w:rsidR="002058A5" w:rsidRPr="00905FF2" w:rsidRDefault="002058A5" w:rsidP="005F653E">
                      <w:pPr>
                        <w:jc w:val="center"/>
                        <w:rPr>
                          <w:rFonts w:ascii="Century Gothic" w:hAnsi="Century Gothic"/>
                          <w:sz w:val="26"/>
                          <w:szCs w:val="26"/>
                        </w:rPr>
                      </w:pPr>
                      <w:r w:rsidRPr="00905FF2">
                        <w:rPr>
                          <w:rFonts w:ascii="Century Gothic" w:hAnsi="Century Gothic"/>
                          <w:sz w:val="26"/>
                          <w:szCs w:val="26"/>
                        </w:rPr>
                        <w:t xml:space="preserve">celebrate our love for local </w:t>
                      </w:r>
                      <w:r w:rsidR="00D31825" w:rsidRPr="00D31825">
                        <w:rPr>
                          <w:rFonts w:ascii="Century Gothic" w:hAnsi="Century Gothic"/>
                          <w:b/>
                          <w:color w:val="FF0000"/>
                          <w:sz w:val="26"/>
                          <w:szCs w:val="26"/>
                        </w:rPr>
                        <w:t>Apples</w:t>
                      </w:r>
                      <w:r w:rsidR="002B0F60" w:rsidRPr="00905FF2">
                        <w:rPr>
                          <w:rFonts w:ascii="Century Gothic" w:hAnsi="Century Gothic"/>
                          <w:b/>
                          <w:sz w:val="26"/>
                          <w:szCs w:val="26"/>
                        </w:rPr>
                        <w:t>,</w:t>
                      </w:r>
                      <w:r w:rsidR="00C52D32" w:rsidRPr="00905FF2">
                        <w:rPr>
                          <w:rFonts w:ascii="Century Gothic" w:hAnsi="Century Gothic"/>
                          <w:b/>
                          <w:color w:val="FF0000"/>
                          <w:sz w:val="26"/>
                          <w:szCs w:val="26"/>
                        </w:rPr>
                        <w:t xml:space="preserve"> </w:t>
                      </w:r>
                      <w:r w:rsidR="00C52D32" w:rsidRPr="00905FF2">
                        <w:rPr>
                          <w:rFonts w:ascii="Century Gothic" w:hAnsi="Century Gothic"/>
                          <w:sz w:val="26"/>
                          <w:szCs w:val="26"/>
                        </w:rPr>
                        <w:t>throughout</w:t>
                      </w:r>
                      <w:r w:rsidRPr="00905FF2">
                        <w:rPr>
                          <w:rFonts w:ascii="Century Gothic" w:hAnsi="Century Gothic"/>
                          <w:sz w:val="26"/>
                          <w:szCs w:val="26"/>
                        </w:rPr>
                        <w:t xml:space="preserve"> the month of </w:t>
                      </w:r>
                      <w:r w:rsidR="00887A5C" w:rsidRPr="00905FF2">
                        <w:rPr>
                          <w:rFonts w:ascii="Century Gothic" w:hAnsi="Century Gothic"/>
                          <w:sz w:val="26"/>
                          <w:szCs w:val="26"/>
                        </w:rPr>
                        <w:t>September</w:t>
                      </w:r>
                    </w:p>
                  </w:txbxContent>
                </v:textbox>
                <w10:wrap anchory="page"/>
              </v:shape>
            </w:pict>
          </mc:Fallback>
        </mc:AlternateContent>
      </w:r>
      <w:r w:rsidR="00E169E8">
        <w:rPr>
          <w:noProof/>
        </w:rPr>
        <w:drawing>
          <wp:anchor distT="0" distB="0" distL="114300" distR="114300" simplePos="0" relativeHeight="251784192" behindDoc="1" locked="0" layoutInCell="1" allowOverlap="1" wp14:anchorId="6ECFEDC0" wp14:editId="23DF2C28">
            <wp:simplePos x="0" y="0"/>
            <wp:positionH relativeFrom="column">
              <wp:posOffset>-160655</wp:posOffset>
            </wp:positionH>
            <wp:positionV relativeFrom="page">
              <wp:posOffset>8689340</wp:posOffset>
            </wp:positionV>
            <wp:extent cx="1538605" cy="1563370"/>
            <wp:effectExtent l="0" t="0" r="4445" b="0"/>
            <wp:wrapTight wrapText="bothSides">
              <wp:wrapPolygon edited="0">
                <wp:start x="0" y="0"/>
                <wp:lineTo x="0" y="21319"/>
                <wp:lineTo x="21395" y="21319"/>
                <wp:lineTo x="21395" y="0"/>
                <wp:lineTo x="0" y="0"/>
              </wp:wrapPolygon>
            </wp:wrapTight>
            <wp:docPr id="55" name="Picture 55" descr="C:\Users\mkg.mgr\AppData\Local\Microsoft\Windows\INetCacheContent.Word\FINAL - LIVING LOVING LOC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g.mgr\AppData\Local\Microsoft\Windows\INetCacheContent.Word\FINAL - LIVING LOVING LOCAL_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8605"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9E8">
        <w:rPr>
          <w:noProof/>
        </w:rPr>
        <mc:AlternateContent>
          <mc:Choice Requires="wps">
            <w:drawing>
              <wp:anchor distT="0" distB="0" distL="114300" distR="114300" simplePos="0" relativeHeight="251655167" behindDoc="1" locked="0" layoutInCell="1" allowOverlap="1" wp14:anchorId="6FCF73ED" wp14:editId="72BADF05">
                <wp:simplePos x="0" y="0"/>
                <wp:positionH relativeFrom="column">
                  <wp:posOffset>-304801</wp:posOffset>
                </wp:positionH>
                <wp:positionV relativeFrom="page">
                  <wp:posOffset>10791825</wp:posOffset>
                </wp:positionV>
                <wp:extent cx="6581775" cy="144780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6581775" cy="1447800"/>
                        </a:xfrm>
                        <a:prstGeom prst="rect">
                          <a:avLst/>
                        </a:prstGeom>
                        <a:solidFill>
                          <a:schemeClr val="lt1"/>
                        </a:solidFill>
                        <a:ln w="3175">
                          <a:noFill/>
                        </a:ln>
                      </wps:spPr>
                      <wps:txbx>
                        <w:txbxContent>
                          <w:p w14:paraId="1088E351" w14:textId="51005083"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Happy Hour Sessions</w:t>
                            </w:r>
                            <w:r w:rsidRPr="00D84558">
                              <w:rPr>
                                <w:rFonts w:ascii="Century Gothic" w:hAnsi="Century Gothic"/>
                                <w:b/>
                              </w:rPr>
                              <w:t xml:space="preserve"> - Tuesdays at 2:30</w:t>
                            </w:r>
                            <w:r w:rsidR="008B4309">
                              <w:rPr>
                                <w:rFonts w:ascii="Century Gothic" w:hAnsi="Century Gothic"/>
                                <w:b/>
                              </w:rPr>
                              <w:t xml:space="preserve"> p.m.</w:t>
                            </w:r>
                            <w:r w:rsidRPr="00D84558">
                              <w:rPr>
                                <w:rFonts w:ascii="Century Gothic" w:hAnsi="Century Gothic"/>
                                <w:b/>
                              </w:rPr>
                              <w:t xml:space="preserve"> &amp; 3:30</w:t>
                            </w:r>
                            <w:r w:rsidR="00D84558" w:rsidRPr="00D84558">
                              <w:rPr>
                                <w:rFonts w:ascii="Century Gothic" w:hAnsi="Century Gothic"/>
                                <w:b/>
                              </w:rPr>
                              <w:t xml:space="preserve">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r w:rsidR="0065505B">
                              <w:rPr>
                                <w:rFonts w:ascii="Century Gothic" w:hAnsi="Century Gothic"/>
                                <w:b/>
                              </w:rPr>
                              <w:t xml:space="preserve"> </w:t>
                            </w:r>
                          </w:p>
                          <w:p w14:paraId="6E855C23" w14:textId="203C3AF4"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 xml:space="preserve">Tunemakers performing </w:t>
                            </w:r>
                            <w:r w:rsidRPr="00D84558">
                              <w:rPr>
                                <w:rFonts w:ascii="Century Gothic" w:hAnsi="Century Gothic"/>
                                <w:b/>
                              </w:rPr>
                              <w:t>- Friday, September 4</w:t>
                            </w:r>
                            <w:r w:rsidRPr="00D84558">
                              <w:rPr>
                                <w:rFonts w:ascii="Century Gothic" w:hAnsi="Century Gothic"/>
                                <w:b/>
                                <w:vertAlign w:val="superscript"/>
                              </w:rPr>
                              <w:t>th</w:t>
                            </w:r>
                            <w:r w:rsidR="00D84558" w:rsidRPr="00D84558">
                              <w:rPr>
                                <w:rFonts w:ascii="Century Gothic" w:hAnsi="Century Gothic"/>
                                <w:b/>
                              </w:rPr>
                              <w:t xml:space="preserve"> 3:00 </w:t>
                            </w:r>
                            <w:r w:rsidRPr="00D84558">
                              <w:rPr>
                                <w:rFonts w:ascii="Century Gothic" w:hAnsi="Century Gothic"/>
                                <w:b/>
                              </w:rPr>
                              <w:t>p</w:t>
                            </w:r>
                            <w:r w:rsidR="00D84558" w:rsidRPr="00D84558">
                              <w:rPr>
                                <w:rFonts w:ascii="Century Gothic" w:hAnsi="Century Gothic"/>
                                <w:b/>
                              </w:rPr>
                              <w:t>.</w:t>
                            </w:r>
                            <w:r w:rsidR="0065505B">
                              <w:rPr>
                                <w:rFonts w:ascii="Century Gothic" w:hAnsi="Century Gothic"/>
                                <w:b/>
                              </w:rPr>
                              <w:t>m.</w:t>
                            </w:r>
                            <w:r w:rsidR="00E169E8">
                              <w:rPr>
                                <w:rFonts w:ascii="Century Gothic" w:hAnsi="Century Gothic"/>
                                <w:b/>
                              </w:rPr>
                              <w:t xml:space="preserve"> </w:t>
                            </w:r>
                            <w:bookmarkStart w:id="4" w:name="_Hlk49354904"/>
                            <w:r w:rsidR="00E169E8">
                              <w:rPr>
                                <w:rFonts w:ascii="Century Gothic" w:hAnsi="Century Gothic"/>
                                <w:b/>
                              </w:rPr>
                              <w:t>[Ctyd]</w:t>
                            </w:r>
                            <w:bookmarkEnd w:id="4"/>
                          </w:p>
                          <w:p w14:paraId="0D2C9005" w14:textId="24305153"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Welcome &amp; Birthday Tea Parties</w:t>
                            </w:r>
                            <w:r w:rsidRPr="00D84558">
                              <w:rPr>
                                <w:rFonts w:ascii="Century Gothic" w:hAnsi="Century Gothic"/>
                                <w:b/>
                              </w:rPr>
                              <w:t xml:space="preserve"> (by Invitation Only) - Mon</w:t>
                            </w:r>
                            <w:r w:rsidR="00D84558" w:rsidRPr="00D84558">
                              <w:rPr>
                                <w:rFonts w:ascii="Century Gothic" w:hAnsi="Century Gothic"/>
                                <w:b/>
                              </w:rPr>
                              <w:t>day</w:t>
                            </w:r>
                            <w:r w:rsidRPr="00D84558">
                              <w:rPr>
                                <w:rFonts w:ascii="Century Gothic" w:hAnsi="Century Gothic"/>
                                <w:b/>
                              </w:rPr>
                              <w:t>, Sept</w:t>
                            </w:r>
                            <w:r w:rsidR="00E169E8">
                              <w:rPr>
                                <w:rFonts w:ascii="Century Gothic" w:hAnsi="Century Gothic"/>
                                <w:b/>
                              </w:rPr>
                              <w:t>ember</w:t>
                            </w:r>
                            <w:r w:rsidRPr="00D84558">
                              <w:rPr>
                                <w:rFonts w:ascii="Century Gothic" w:hAnsi="Century Gothic"/>
                                <w:b/>
                              </w:rPr>
                              <w:t xml:space="preserve"> 14</w:t>
                            </w:r>
                            <w:r w:rsidRPr="00E169E8">
                              <w:rPr>
                                <w:rFonts w:ascii="Century Gothic" w:hAnsi="Century Gothic"/>
                                <w:b/>
                                <w:vertAlign w:val="superscript"/>
                              </w:rPr>
                              <w:t>th</w:t>
                            </w:r>
                            <w:r w:rsidR="00E169E8">
                              <w:rPr>
                                <w:rFonts w:ascii="Century Gothic" w:hAnsi="Century Gothic"/>
                                <w:b/>
                                <w:vertAlign w:val="superscript"/>
                              </w:rPr>
                              <w:t xml:space="preserve"> </w:t>
                            </w:r>
                            <w:r w:rsidRPr="00D84558">
                              <w:rPr>
                                <w:rFonts w:ascii="Century Gothic" w:hAnsi="Century Gothic"/>
                                <w:b/>
                              </w:rPr>
                              <w:t>2</w:t>
                            </w:r>
                            <w:r w:rsidR="00D84558" w:rsidRPr="00D84558">
                              <w:rPr>
                                <w:rFonts w:ascii="Century Gothic" w:hAnsi="Century Gothic"/>
                                <w:b/>
                              </w:rPr>
                              <w:t xml:space="preserve">:00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r w:rsidRPr="00D84558">
                              <w:rPr>
                                <w:rFonts w:ascii="Century Gothic" w:hAnsi="Century Gothic"/>
                                <w:b/>
                              </w:rPr>
                              <w:t xml:space="preserve"> or 3:15</w:t>
                            </w:r>
                            <w:r w:rsidR="00D84558" w:rsidRPr="00D84558">
                              <w:rPr>
                                <w:rFonts w:ascii="Century Gothic" w:hAnsi="Century Gothic"/>
                                <w:b/>
                              </w:rPr>
                              <w:t xml:space="preserve">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p>
                          <w:p w14:paraId="019DD97A" w14:textId="5D066DD5"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Peter Montgomery performing</w:t>
                            </w:r>
                            <w:r w:rsidRPr="00D84558">
                              <w:rPr>
                                <w:rFonts w:ascii="Century Gothic" w:hAnsi="Century Gothic"/>
                                <w:b/>
                              </w:rPr>
                              <w:t xml:space="preserve"> - Friday, September 11</w:t>
                            </w:r>
                            <w:r w:rsidRPr="00D84558">
                              <w:rPr>
                                <w:rFonts w:ascii="Century Gothic" w:hAnsi="Century Gothic"/>
                                <w:b/>
                                <w:vertAlign w:val="superscript"/>
                              </w:rPr>
                              <w:t>th</w:t>
                            </w:r>
                            <w:r w:rsidR="00D84558" w:rsidRPr="00D84558">
                              <w:rPr>
                                <w:rFonts w:ascii="Century Gothic" w:hAnsi="Century Gothic"/>
                                <w:b/>
                              </w:rPr>
                              <w:t xml:space="preserve"> </w:t>
                            </w:r>
                            <w:r w:rsidRPr="00D84558">
                              <w:rPr>
                                <w:rFonts w:ascii="Century Gothic" w:hAnsi="Century Gothic"/>
                                <w:b/>
                              </w:rPr>
                              <w:t>3</w:t>
                            </w:r>
                            <w:r w:rsidR="00D84558" w:rsidRPr="00D84558">
                              <w:rPr>
                                <w:rFonts w:ascii="Century Gothic" w:hAnsi="Century Gothic"/>
                                <w:b/>
                              </w:rPr>
                              <w:t xml:space="preserve">:00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r w:rsidRPr="00D84558">
                              <w:rPr>
                                <w:rFonts w:ascii="Century Gothic" w:hAnsi="Century Gothic"/>
                                <w:b/>
                              </w:rPr>
                              <w:t xml:space="preserve"> </w:t>
                            </w:r>
                            <w:r w:rsidR="00E169E8" w:rsidRPr="00E169E8">
                              <w:rPr>
                                <w:rFonts w:ascii="Century Gothic" w:hAnsi="Century Gothic"/>
                                <w:b/>
                              </w:rPr>
                              <w:t>[Ctyd]</w:t>
                            </w:r>
                          </w:p>
                          <w:p w14:paraId="1FACBFA4" w14:textId="407058B6"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Vonda Sinclair performing</w:t>
                            </w:r>
                            <w:r w:rsidRPr="00D84558">
                              <w:rPr>
                                <w:rFonts w:ascii="Century Gothic" w:hAnsi="Century Gothic"/>
                                <w:b/>
                              </w:rPr>
                              <w:t xml:space="preserve"> - Friday, September 18</w:t>
                            </w:r>
                            <w:r w:rsidRPr="00E169E8">
                              <w:rPr>
                                <w:rFonts w:ascii="Century Gothic" w:hAnsi="Century Gothic"/>
                                <w:b/>
                                <w:vertAlign w:val="superscript"/>
                              </w:rPr>
                              <w:t>th</w:t>
                            </w:r>
                            <w:r w:rsidRPr="00D84558">
                              <w:rPr>
                                <w:rFonts w:ascii="Century Gothic" w:hAnsi="Century Gothic"/>
                                <w:b/>
                              </w:rPr>
                              <w:t xml:space="preserve"> 3</w:t>
                            </w:r>
                            <w:r w:rsidR="00D84558" w:rsidRPr="00D84558">
                              <w:rPr>
                                <w:rFonts w:ascii="Century Gothic" w:hAnsi="Century Gothic"/>
                                <w:b/>
                              </w:rPr>
                              <w:t>:00 p.</w:t>
                            </w:r>
                            <w:r w:rsidRPr="00D84558">
                              <w:rPr>
                                <w:rFonts w:ascii="Century Gothic" w:hAnsi="Century Gothic"/>
                                <w:b/>
                              </w:rPr>
                              <w:t>m</w:t>
                            </w:r>
                            <w:r w:rsidR="00D84558" w:rsidRPr="00D84558">
                              <w:rPr>
                                <w:rFonts w:ascii="Century Gothic" w:hAnsi="Century Gothic"/>
                                <w:b/>
                              </w:rPr>
                              <w:t>.</w:t>
                            </w:r>
                            <w:r w:rsidRPr="00D84558">
                              <w:rPr>
                                <w:rFonts w:ascii="Century Gothic" w:hAnsi="Century Gothic"/>
                                <w:b/>
                              </w:rPr>
                              <w:t xml:space="preserve"> </w:t>
                            </w:r>
                            <w:r w:rsidR="00E169E8" w:rsidRPr="00E169E8">
                              <w:rPr>
                                <w:rFonts w:ascii="Century Gothic" w:hAnsi="Century Gothic"/>
                                <w:b/>
                              </w:rPr>
                              <w:t>[Ctyd]</w:t>
                            </w:r>
                          </w:p>
                          <w:p w14:paraId="62574836" w14:textId="0C931CDA"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Allen &amp; Sharon Boolinoff performing</w:t>
                            </w:r>
                            <w:r w:rsidRPr="00D84558">
                              <w:rPr>
                                <w:rFonts w:ascii="Century Gothic" w:hAnsi="Century Gothic"/>
                                <w:b/>
                              </w:rPr>
                              <w:t xml:space="preserve"> - Friday, September 25</w:t>
                            </w:r>
                            <w:r w:rsidRPr="00E169E8">
                              <w:rPr>
                                <w:rFonts w:ascii="Century Gothic" w:hAnsi="Century Gothic"/>
                                <w:b/>
                                <w:vertAlign w:val="superscript"/>
                              </w:rPr>
                              <w:t>th</w:t>
                            </w:r>
                            <w:r w:rsidRPr="00D84558">
                              <w:rPr>
                                <w:rFonts w:ascii="Century Gothic" w:hAnsi="Century Gothic"/>
                                <w:b/>
                              </w:rPr>
                              <w:t xml:space="preserve"> 3</w:t>
                            </w:r>
                            <w:r w:rsidR="00D84558" w:rsidRPr="00D84558">
                              <w:rPr>
                                <w:rFonts w:ascii="Century Gothic" w:hAnsi="Century Gothic"/>
                                <w:b/>
                              </w:rPr>
                              <w:t xml:space="preserve">:00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r w:rsidRPr="00D84558">
                              <w:rPr>
                                <w:rFonts w:ascii="Century Gothic" w:hAnsi="Century Gothic"/>
                                <w:b/>
                              </w:rPr>
                              <w:t xml:space="preserve"> </w:t>
                            </w:r>
                            <w:r w:rsidR="00E169E8" w:rsidRPr="00E169E8">
                              <w:rPr>
                                <w:rFonts w:ascii="Century Gothic" w:hAnsi="Century Gothic"/>
                                <w:b/>
                              </w:rPr>
                              <w:t>[Ctyd]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73ED" id="Text Box 39" o:spid="_x0000_s1044" type="#_x0000_t202" style="position:absolute;left:0;text-align:left;margin-left:-24pt;margin-top:849.75pt;width:518.25pt;height:114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" fillcolor="white [3201]" stroked="f" strokeweight=".25pt">
                <v:textbox>
                  <w:txbxContent>
                    <w:p w14:paraId="1088E351" w14:textId="51005083"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Happy Hour Sessions</w:t>
                      </w:r>
                      <w:r w:rsidRPr="00D84558">
                        <w:rPr>
                          <w:rFonts w:ascii="Century Gothic" w:hAnsi="Century Gothic"/>
                          <w:b/>
                        </w:rPr>
                        <w:t xml:space="preserve"> - Tuesdays at 2:30</w:t>
                      </w:r>
                      <w:r w:rsidR="008B4309">
                        <w:rPr>
                          <w:rFonts w:ascii="Century Gothic" w:hAnsi="Century Gothic"/>
                          <w:b/>
                        </w:rPr>
                        <w:t xml:space="preserve"> p.m.</w:t>
                      </w:r>
                      <w:r w:rsidRPr="00D84558">
                        <w:rPr>
                          <w:rFonts w:ascii="Century Gothic" w:hAnsi="Century Gothic"/>
                          <w:b/>
                        </w:rPr>
                        <w:t xml:space="preserve"> &amp; 3:30</w:t>
                      </w:r>
                      <w:r w:rsidR="00D84558" w:rsidRPr="00D84558">
                        <w:rPr>
                          <w:rFonts w:ascii="Century Gothic" w:hAnsi="Century Gothic"/>
                          <w:b/>
                        </w:rPr>
                        <w:t xml:space="preserve">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r w:rsidR="0065505B">
                        <w:rPr>
                          <w:rFonts w:ascii="Century Gothic" w:hAnsi="Century Gothic"/>
                          <w:b/>
                        </w:rPr>
                        <w:t xml:space="preserve"> </w:t>
                      </w:r>
                    </w:p>
                    <w:p w14:paraId="6E855C23" w14:textId="203C3AF4"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 xml:space="preserve">Tunemakers performing </w:t>
                      </w:r>
                      <w:r w:rsidRPr="00D84558">
                        <w:rPr>
                          <w:rFonts w:ascii="Century Gothic" w:hAnsi="Century Gothic"/>
                          <w:b/>
                        </w:rPr>
                        <w:t>- Friday, September 4</w:t>
                      </w:r>
                      <w:r w:rsidRPr="00D84558">
                        <w:rPr>
                          <w:rFonts w:ascii="Century Gothic" w:hAnsi="Century Gothic"/>
                          <w:b/>
                          <w:vertAlign w:val="superscript"/>
                        </w:rPr>
                        <w:t>th</w:t>
                      </w:r>
                      <w:r w:rsidR="00D84558" w:rsidRPr="00D84558">
                        <w:rPr>
                          <w:rFonts w:ascii="Century Gothic" w:hAnsi="Century Gothic"/>
                          <w:b/>
                        </w:rPr>
                        <w:t xml:space="preserve"> 3:00 </w:t>
                      </w:r>
                      <w:r w:rsidRPr="00D84558">
                        <w:rPr>
                          <w:rFonts w:ascii="Century Gothic" w:hAnsi="Century Gothic"/>
                          <w:b/>
                        </w:rPr>
                        <w:t>p</w:t>
                      </w:r>
                      <w:r w:rsidR="00D84558" w:rsidRPr="00D84558">
                        <w:rPr>
                          <w:rFonts w:ascii="Century Gothic" w:hAnsi="Century Gothic"/>
                          <w:b/>
                        </w:rPr>
                        <w:t>.</w:t>
                      </w:r>
                      <w:r w:rsidR="0065505B">
                        <w:rPr>
                          <w:rFonts w:ascii="Century Gothic" w:hAnsi="Century Gothic"/>
                          <w:b/>
                        </w:rPr>
                        <w:t>m.</w:t>
                      </w:r>
                      <w:r w:rsidR="00E169E8">
                        <w:rPr>
                          <w:rFonts w:ascii="Century Gothic" w:hAnsi="Century Gothic"/>
                          <w:b/>
                        </w:rPr>
                        <w:t xml:space="preserve"> </w:t>
                      </w:r>
                      <w:bookmarkStart w:id="5" w:name="_Hlk49354904"/>
                      <w:r w:rsidR="00E169E8">
                        <w:rPr>
                          <w:rFonts w:ascii="Century Gothic" w:hAnsi="Century Gothic"/>
                          <w:b/>
                        </w:rPr>
                        <w:t>[Ctyd]</w:t>
                      </w:r>
                      <w:bookmarkEnd w:id="5"/>
                    </w:p>
                    <w:p w14:paraId="0D2C9005" w14:textId="24305153"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Welcome &amp; Birthday Tea Parties</w:t>
                      </w:r>
                      <w:r w:rsidRPr="00D84558">
                        <w:rPr>
                          <w:rFonts w:ascii="Century Gothic" w:hAnsi="Century Gothic"/>
                          <w:b/>
                        </w:rPr>
                        <w:t xml:space="preserve"> (by Invitation Only) - Mon</w:t>
                      </w:r>
                      <w:r w:rsidR="00D84558" w:rsidRPr="00D84558">
                        <w:rPr>
                          <w:rFonts w:ascii="Century Gothic" w:hAnsi="Century Gothic"/>
                          <w:b/>
                        </w:rPr>
                        <w:t>day</w:t>
                      </w:r>
                      <w:r w:rsidRPr="00D84558">
                        <w:rPr>
                          <w:rFonts w:ascii="Century Gothic" w:hAnsi="Century Gothic"/>
                          <w:b/>
                        </w:rPr>
                        <w:t>, Sept</w:t>
                      </w:r>
                      <w:r w:rsidR="00E169E8">
                        <w:rPr>
                          <w:rFonts w:ascii="Century Gothic" w:hAnsi="Century Gothic"/>
                          <w:b/>
                        </w:rPr>
                        <w:t>ember</w:t>
                      </w:r>
                      <w:r w:rsidRPr="00D84558">
                        <w:rPr>
                          <w:rFonts w:ascii="Century Gothic" w:hAnsi="Century Gothic"/>
                          <w:b/>
                        </w:rPr>
                        <w:t xml:space="preserve"> 14</w:t>
                      </w:r>
                      <w:r w:rsidRPr="00E169E8">
                        <w:rPr>
                          <w:rFonts w:ascii="Century Gothic" w:hAnsi="Century Gothic"/>
                          <w:b/>
                          <w:vertAlign w:val="superscript"/>
                        </w:rPr>
                        <w:t>th</w:t>
                      </w:r>
                      <w:r w:rsidR="00E169E8">
                        <w:rPr>
                          <w:rFonts w:ascii="Century Gothic" w:hAnsi="Century Gothic"/>
                          <w:b/>
                          <w:vertAlign w:val="superscript"/>
                        </w:rPr>
                        <w:t xml:space="preserve"> </w:t>
                      </w:r>
                      <w:r w:rsidRPr="00D84558">
                        <w:rPr>
                          <w:rFonts w:ascii="Century Gothic" w:hAnsi="Century Gothic"/>
                          <w:b/>
                        </w:rPr>
                        <w:t>2</w:t>
                      </w:r>
                      <w:r w:rsidR="00D84558" w:rsidRPr="00D84558">
                        <w:rPr>
                          <w:rFonts w:ascii="Century Gothic" w:hAnsi="Century Gothic"/>
                          <w:b/>
                        </w:rPr>
                        <w:t xml:space="preserve">:00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r w:rsidRPr="00D84558">
                        <w:rPr>
                          <w:rFonts w:ascii="Century Gothic" w:hAnsi="Century Gothic"/>
                          <w:b/>
                        </w:rPr>
                        <w:t xml:space="preserve"> or 3:15</w:t>
                      </w:r>
                      <w:r w:rsidR="00D84558" w:rsidRPr="00D84558">
                        <w:rPr>
                          <w:rFonts w:ascii="Century Gothic" w:hAnsi="Century Gothic"/>
                          <w:b/>
                        </w:rPr>
                        <w:t xml:space="preserve">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p>
                    <w:p w14:paraId="019DD97A" w14:textId="5D066DD5"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Peter Montgomery performing</w:t>
                      </w:r>
                      <w:r w:rsidRPr="00D84558">
                        <w:rPr>
                          <w:rFonts w:ascii="Century Gothic" w:hAnsi="Century Gothic"/>
                          <w:b/>
                        </w:rPr>
                        <w:t xml:space="preserve"> - Friday, September 11</w:t>
                      </w:r>
                      <w:r w:rsidRPr="00D84558">
                        <w:rPr>
                          <w:rFonts w:ascii="Century Gothic" w:hAnsi="Century Gothic"/>
                          <w:b/>
                          <w:vertAlign w:val="superscript"/>
                        </w:rPr>
                        <w:t>th</w:t>
                      </w:r>
                      <w:r w:rsidR="00D84558" w:rsidRPr="00D84558">
                        <w:rPr>
                          <w:rFonts w:ascii="Century Gothic" w:hAnsi="Century Gothic"/>
                          <w:b/>
                        </w:rPr>
                        <w:t xml:space="preserve"> </w:t>
                      </w:r>
                      <w:r w:rsidRPr="00D84558">
                        <w:rPr>
                          <w:rFonts w:ascii="Century Gothic" w:hAnsi="Century Gothic"/>
                          <w:b/>
                        </w:rPr>
                        <w:t>3</w:t>
                      </w:r>
                      <w:r w:rsidR="00D84558" w:rsidRPr="00D84558">
                        <w:rPr>
                          <w:rFonts w:ascii="Century Gothic" w:hAnsi="Century Gothic"/>
                          <w:b/>
                        </w:rPr>
                        <w:t xml:space="preserve">:00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r w:rsidRPr="00D84558">
                        <w:rPr>
                          <w:rFonts w:ascii="Century Gothic" w:hAnsi="Century Gothic"/>
                          <w:b/>
                        </w:rPr>
                        <w:t xml:space="preserve"> </w:t>
                      </w:r>
                      <w:r w:rsidR="00E169E8" w:rsidRPr="00E169E8">
                        <w:rPr>
                          <w:rFonts w:ascii="Century Gothic" w:hAnsi="Century Gothic"/>
                          <w:b/>
                        </w:rPr>
                        <w:t>[Ctyd]</w:t>
                      </w:r>
                    </w:p>
                    <w:p w14:paraId="1FACBFA4" w14:textId="407058B6"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Vonda Sinclair performing</w:t>
                      </w:r>
                      <w:r w:rsidRPr="00D84558">
                        <w:rPr>
                          <w:rFonts w:ascii="Century Gothic" w:hAnsi="Century Gothic"/>
                          <w:b/>
                        </w:rPr>
                        <w:t xml:space="preserve"> - Friday, September 18</w:t>
                      </w:r>
                      <w:r w:rsidRPr="00E169E8">
                        <w:rPr>
                          <w:rFonts w:ascii="Century Gothic" w:hAnsi="Century Gothic"/>
                          <w:b/>
                          <w:vertAlign w:val="superscript"/>
                        </w:rPr>
                        <w:t>th</w:t>
                      </w:r>
                      <w:r w:rsidRPr="00D84558">
                        <w:rPr>
                          <w:rFonts w:ascii="Century Gothic" w:hAnsi="Century Gothic"/>
                          <w:b/>
                        </w:rPr>
                        <w:t xml:space="preserve"> 3</w:t>
                      </w:r>
                      <w:r w:rsidR="00D84558" w:rsidRPr="00D84558">
                        <w:rPr>
                          <w:rFonts w:ascii="Century Gothic" w:hAnsi="Century Gothic"/>
                          <w:b/>
                        </w:rPr>
                        <w:t>:00 p.</w:t>
                      </w:r>
                      <w:r w:rsidRPr="00D84558">
                        <w:rPr>
                          <w:rFonts w:ascii="Century Gothic" w:hAnsi="Century Gothic"/>
                          <w:b/>
                        </w:rPr>
                        <w:t>m</w:t>
                      </w:r>
                      <w:r w:rsidR="00D84558" w:rsidRPr="00D84558">
                        <w:rPr>
                          <w:rFonts w:ascii="Century Gothic" w:hAnsi="Century Gothic"/>
                          <w:b/>
                        </w:rPr>
                        <w:t>.</w:t>
                      </w:r>
                      <w:r w:rsidRPr="00D84558">
                        <w:rPr>
                          <w:rFonts w:ascii="Century Gothic" w:hAnsi="Century Gothic"/>
                          <w:b/>
                        </w:rPr>
                        <w:t xml:space="preserve"> </w:t>
                      </w:r>
                      <w:r w:rsidR="00E169E8" w:rsidRPr="00E169E8">
                        <w:rPr>
                          <w:rFonts w:ascii="Century Gothic" w:hAnsi="Century Gothic"/>
                          <w:b/>
                        </w:rPr>
                        <w:t>[Ctyd]</w:t>
                      </w:r>
                    </w:p>
                    <w:p w14:paraId="62574836" w14:textId="0C931CDA" w:rsidR="00D31825" w:rsidRPr="00D84558" w:rsidRDefault="00D31825" w:rsidP="00D31825">
                      <w:pPr>
                        <w:pStyle w:val="ListParagraph"/>
                        <w:numPr>
                          <w:ilvl w:val="0"/>
                          <w:numId w:val="15"/>
                        </w:numPr>
                        <w:rPr>
                          <w:rFonts w:ascii="Century Gothic" w:hAnsi="Century Gothic"/>
                          <w:b/>
                        </w:rPr>
                      </w:pPr>
                      <w:r w:rsidRPr="00D84558">
                        <w:rPr>
                          <w:rFonts w:ascii="Century Gothic" w:hAnsi="Century Gothic"/>
                          <w:bCs/>
                        </w:rPr>
                        <w:t>Allen &amp; Sharon Boolinoff performing</w:t>
                      </w:r>
                      <w:r w:rsidRPr="00D84558">
                        <w:rPr>
                          <w:rFonts w:ascii="Century Gothic" w:hAnsi="Century Gothic"/>
                          <w:b/>
                        </w:rPr>
                        <w:t xml:space="preserve"> - Friday, September 25</w:t>
                      </w:r>
                      <w:r w:rsidRPr="00E169E8">
                        <w:rPr>
                          <w:rFonts w:ascii="Century Gothic" w:hAnsi="Century Gothic"/>
                          <w:b/>
                          <w:vertAlign w:val="superscript"/>
                        </w:rPr>
                        <w:t>th</w:t>
                      </w:r>
                      <w:r w:rsidRPr="00D84558">
                        <w:rPr>
                          <w:rFonts w:ascii="Century Gothic" w:hAnsi="Century Gothic"/>
                          <w:b/>
                        </w:rPr>
                        <w:t xml:space="preserve"> 3</w:t>
                      </w:r>
                      <w:r w:rsidR="00D84558" w:rsidRPr="00D84558">
                        <w:rPr>
                          <w:rFonts w:ascii="Century Gothic" w:hAnsi="Century Gothic"/>
                          <w:b/>
                        </w:rPr>
                        <w:t xml:space="preserve">:00 </w:t>
                      </w:r>
                      <w:r w:rsidRPr="00D84558">
                        <w:rPr>
                          <w:rFonts w:ascii="Century Gothic" w:hAnsi="Century Gothic"/>
                          <w:b/>
                        </w:rPr>
                        <w:t>p</w:t>
                      </w:r>
                      <w:r w:rsidR="00D84558" w:rsidRPr="00D84558">
                        <w:rPr>
                          <w:rFonts w:ascii="Century Gothic" w:hAnsi="Century Gothic"/>
                          <w:b/>
                        </w:rPr>
                        <w:t>.</w:t>
                      </w:r>
                      <w:r w:rsidRPr="00D84558">
                        <w:rPr>
                          <w:rFonts w:ascii="Century Gothic" w:hAnsi="Century Gothic"/>
                          <w:b/>
                        </w:rPr>
                        <w:t>m</w:t>
                      </w:r>
                      <w:r w:rsidR="00D84558" w:rsidRPr="00D84558">
                        <w:rPr>
                          <w:rFonts w:ascii="Century Gothic" w:hAnsi="Century Gothic"/>
                          <w:b/>
                        </w:rPr>
                        <w:t>.</w:t>
                      </w:r>
                      <w:r w:rsidRPr="00D84558">
                        <w:rPr>
                          <w:rFonts w:ascii="Century Gothic" w:hAnsi="Century Gothic"/>
                          <w:b/>
                        </w:rPr>
                        <w:t xml:space="preserve"> </w:t>
                      </w:r>
                      <w:r w:rsidR="00E169E8" w:rsidRPr="00E169E8">
                        <w:rPr>
                          <w:rFonts w:ascii="Century Gothic" w:hAnsi="Century Gothic"/>
                          <w:b/>
                        </w:rPr>
                        <w:t>[Ctyd]</w:t>
                      </w:r>
                    </w:p>
                  </w:txbxContent>
                </v:textbox>
                <w10:wrap anchory="page"/>
              </v:shape>
            </w:pict>
          </mc:Fallback>
        </mc:AlternateContent>
      </w:r>
      <w:r w:rsidR="00E24E10">
        <w:rPr>
          <w:noProof/>
        </w:rPr>
        <mc:AlternateContent>
          <mc:Choice Requires="wps">
            <w:drawing>
              <wp:anchor distT="0" distB="0" distL="114300" distR="114300" simplePos="0" relativeHeight="251707392" behindDoc="0" locked="0" layoutInCell="1" allowOverlap="1" wp14:anchorId="026E8D0C" wp14:editId="5DD58464">
                <wp:simplePos x="0" y="0"/>
                <wp:positionH relativeFrom="column">
                  <wp:posOffset>-259715</wp:posOffset>
                </wp:positionH>
                <wp:positionV relativeFrom="page">
                  <wp:posOffset>8523117</wp:posOffset>
                </wp:positionV>
                <wp:extent cx="7365267" cy="1901825"/>
                <wp:effectExtent l="19050" t="19050" r="45720" b="60325"/>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5267" cy="1901825"/>
                        </a:xfrm>
                        <a:prstGeom prst="roundRect">
                          <a:avLst>
                            <a:gd name="adj" fmla="val 0"/>
                          </a:avLst>
                        </a:prstGeom>
                        <a:solidFill>
                          <a:schemeClr val="bg1"/>
                        </a:solidFill>
                        <a:ln w="28575" cmpd="sng">
                          <a:solidFill>
                            <a:schemeClr val="accent4"/>
                          </a:solidFill>
                          <a:prstDash val="solid"/>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EDE95" id="AutoShape 40" o:spid="_x0000_s1026" style="position:absolute;margin-left:-20.45pt;margin-top:671.1pt;width:579.95pt;height:14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" fillcolor="white [3212]" strokecolor="#8064a2 [3207]" strokeweight="2.25pt">
                <v:shadow on="t" color="#3f3151 [1607]" opacity=".5" offset="1pt"/>
                <w10:wrap anchory="page"/>
              </v:roundrect>
            </w:pict>
          </mc:Fallback>
        </mc:AlternateContent>
      </w:r>
      <w:r w:rsidR="00E24E10">
        <w:rPr>
          <w:noProof/>
        </w:rPr>
        <w:drawing>
          <wp:anchor distT="0" distB="0" distL="114300" distR="114300" simplePos="0" relativeHeight="251836927" behindDoc="1" locked="0" layoutInCell="1" allowOverlap="1" wp14:anchorId="3FBAED23" wp14:editId="02E8C7CC">
            <wp:simplePos x="0" y="0"/>
            <wp:positionH relativeFrom="column">
              <wp:posOffset>5921033</wp:posOffset>
            </wp:positionH>
            <wp:positionV relativeFrom="page">
              <wp:posOffset>10597515</wp:posOffset>
            </wp:positionV>
            <wp:extent cx="1240232" cy="1575239"/>
            <wp:effectExtent l="0" t="0" r="0" b="6350"/>
            <wp:wrapNone/>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219" r="9808" b="14534"/>
                    <a:stretch/>
                  </pic:blipFill>
                  <pic:spPr bwMode="auto">
                    <a:xfrm>
                      <a:off x="0" y="0"/>
                      <a:ext cx="1240232" cy="1575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E10">
        <w:rPr>
          <w:noProof/>
        </w:rPr>
        <mc:AlternateContent>
          <mc:Choice Requires="wps">
            <w:drawing>
              <wp:anchor distT="0" distB="0" distL="114300" distR="114300" simplePos="0" relativeHeight="251737088" behindDoc="0" locked="0" layoutInCell="1" allowOverlap="1" wp14:anchorId="6D9460AA" wp14:editId="490D593A">
                <wp:simplePos x="0" y="0"/>
                <wp:positionH relativeFrom="column">
                  <wp:posOffset>7132515</wp:posOffset>
                </wp:positionH>
                <wp:positionV relativeFrom="page">
                  <wp:posOffset>10597954</wp:posOffset>
                </wp:positionV>
                <wp:extent cx="5764" cy="2109177"/>
                <wp:effectExtent l="57150" t="19050" r="70485" b="81915"/>
                <wp:wrapNone/>
                <wp:docPr id="18" name="Straight Connector 18"/>
                <wp:cNvGraphicFramePr/>
                <a:graphic xmlns:a="http://schemas.openxmlformats.org/drawingml/2006/main">
                  <a:graphicData uri="http://schemas.microsoft.com/office/word/2010/wordprocessingShape">
                    <wps:wsp>
                      <wps:cNvCnPr/>
                      <wps:spPr>
                        <a:xfrm flipH="1">
                          <a:off x="0" y="0"/>
                          <a:ext cx="5764" cy="2109177"/>
                        </a:xfrm>
                        <a:prstGeom prst="line">
                          <a:avLst/>
                        </a:prstGeom>
                        <a:ln>
                          <a:solidFill>
                            <a:srgbClr val="40904D"/>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F9C91" id="Straight Connector 18"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1.6pt,834.5pt" to="562.05pt,10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" strokecolor="#40904d" strokeweight="2pt">
                <v:shadow on="t" color="black" opacity="24903f" origin=",.5" offset="0,.55556mm"/>
                <w10:wrap anchory="page"/>
              </v:line>
            </w:pict>
          </mc:Fallback>
        </mc:AlternateContent>
      </w:r>
      <w:r w:rsidR="00E24E10">
        <w:rPr>
          <w:noProof/>
        </w:rPr>
        <mc:AlternateContent>
          <mc:Choice Requires="wps">
            <w:drawing>
              <wp:anchor distT="0" distB="0" distL="114300" distR="114300" simplePos="0" relativeHeight="251735040" behindDoc="0" locked="0" layoutInCell="1" allowOverlap="1" wp14:anchorId="6324DCAA" wp14:editId="04E0160C">
                <wp:simplePos x="0" y="0"/>
                <wp:positionH relativeFrom="column">
                  <wp:posOffset>-259374</wp:posOffset>
                </wp:positionH>
                <wp:positionV relativeFrom="page">
                  <wp:posOffset>10592972</wp:posOffset>
                </wp:positionV>
                <wp:extent cx="14947" cy="2015735"/>
                <wp:effectExtent l="57150" t="19050" r="61595" b="80010"/>
                <wp:wrapNone/>
                <wp:docPr id="17" name="Straight Connector 17"/>
                <wp:cNvGraphicFramePr/>
                <a:graphic xmlns:a="http://schemas.openxmlformats.org/drawingml/2006/main">
                  <a:graphicData uri="http://schemas.microsoft.com/office/word/2010/wordprocessingShape">
                    <wps:wsp>
                      <wps:cNvCnPr/>
                      <wps:spPr>
                        <a:xfrm flipH="1">
                          <a:off x="0" y="0"/>
                          <a:ext cx="14947" cy="2015735"/>
                        </a:xfrm>
                        <a:prstGeom prst="line">
                          <a:avLst/>
                        </a:prstGeom>
                        <a:ln>
                          <a:solidFill>
                            <a:srgbClr val="40904D"/>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F9A3B" id="Straight Connector 17"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4pt,834.1pt" to="-19.2pt,9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" strokecolor="#40904d" strokeweight="2pt">
                <v:shadow on="t" color="black" opacity="24903f" origin=",.5" offset="0,.55556mm"/>
                <w10:wrap anchory="page"/>
              </v:line>
            </w:pict>
          </mc:Fallback>
        </mc:AlternateContent>
      </w:r>
      <w:r w:rsidR="00E24E10">
        <w:rPr>
          <w:noProof/>
        </w:rPr>
        <mc:AlternateContent>
          <mc:Choice Requires="wps">
            <w:drawing>
              <wp:anchor distT="0" distB="0" distL="114300" distR="114300" simplePos="0" relativeHeight="251724800" behindDoc="0" locked="0" layoutInCell="1" allowOverlap="1" wp14:anchorId="506758F5" wp14:editId="5B92E8AA">
                <wp:simplePos x="0" y="0"/>
                <wp:positionH relativeFrom="column">
                  <wp:posOffset>-254635</wp:posOffset>
                </wp:positionH>
                <wp:positionV relativeFrom="page">
                  <wp:posOffset>10428312</wp:posOffset>
                </wp:positionV>
                <wp:extent cx="6186170" cy="358775"/>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6186170" cy="358775"/>
                        </a:xfrm>
                        <a:prstGeom prst="rect">
                          <a:avLst/>
                        </a:prstGeom>
                        <a:noFill/>
                        <a:ln w="6350">
                          <a:noFill/>
                        </a:ln>
                      </wps:spPr>
                      <wps:txbx>
                        <w:txbxContent>
                          <w:p w14:paraId="376A4BE0" w14:textId="77777777" w:rsidR="00487625" w:rsidRPr="00D57131" w:rsidRDefault="00487625" w:rsidP="001A3B85">
                            <w:pPr>
                              <w:jc w:val="center"/>
                              <w:rPr>
                                <w:rFonts w:ascii="Century Gothic" w:hAnsi="Century Gothic"/>
                                <w:b/>
                                <w:color w:val="40904D"/>
                                <w:sz w:val="40"/>
                                <w14:textOutline w14:w="0" w14:cap="flat" w14:cmpd="sng" w14:algn="ctr">
                                  <w14:noFill/>
                                  <w14:prstDash w14:val="solid"/>
                                  <w14:round/>
                                </w14:textOutline>
                                <w14:props3d w14:extrusionH="57150" w14:contourW="0" w14:prstMaterial="softEdge">
                                  <w14:bevelT w14:w="25400" w14:h="38100" w14:prst="circle"/>
                                </w14:props3d>
                              </w:rPr>
                            </w:pPr>
                            <w:r w:rsidRPr="00D57131">
                              <w:rPr>
                                <w:rFonts w:ascii="Century Gothic" w:hAnsi="Century Gothic"/>
                                <w:b/>
                                <w:color w:val="40904D"/>
                                <w:sz w:val="40"/>
                                <w14:textOutline w14:w="0" w14:cap="flat" w14:cmpd="sng" w14:algn="ctr">
                                  <w14:noFill/>
                                  <w14:prstDash w14:val="solid"/>
                                  <w14:round/>
                                </w14:textOutline>
                                <w14:props3d w14:extrusionH="57150" w14:contourW="0" w14:prstMaterial="softEdge">
                                  <w14:bevelT w14:w="25400" w14:h="38100" w14:prst="circle"/>
                                </w14:props3d>
                              </w:rPr>
                              <w:t>FEATURED LIFE ENRICHMENT EVENTS</w:t>
                            </w:r>
                            <w:r w:rsidR="001A3B85" w:rsidRPr="00D57131">
                              <w:rPr>
                                <w:rFonts w:ascii="Century Gothic" w:hAnsi="Century Gothic"/>
                                <w:b/>
                                <w:color w:val="40904D"/>
                                <w:sz w:val="40"/>
                                <w14:textOutline w14:w="0" w14:cap="flat" w14:cmpd="sng" w14:algn="ctr">
                                  <w14:noFill/>
                                  <w14:prstDash w14:val="solid"/>
                                  <w14:round/>
                                </w14:textOutline>
                                <w14:props3d w14:extrusionH="57150" w14:contourW="0" w14:prstMaterial="softEdge">
                                  <w14:bevelT w14:w="25400" w14:h="38100" w14:prst="circle"/>
                                </w14:props3d>
                              </w:rPr>
                              <w:t xml:space="preserve"> IN </w:t>
                            </w:r>
                            <w:r w:rsidR="00887A5C">
                              <w:rPr>
                                <w:rFonts w:ascii="Century Gothic" w:hAnsi="Century Gothic"/>
                                <w:b/>
                                <w:color w:val="40904D"/>
                                <w:sz w:val="40"/>
                                <w14:textOutline w14:w="0" w14:cap="flat" w14:cmpd="sng" w14:algn="ctr">
                                  <w14:noFill/>
                                  <w14:prstDash w14:val="solid"/>
                                  <w14:round/>
                                </w14:textOutline>
                                <w14:props3d w14:extrusionH="57150" w14:contourW="0" w14:prstMaterial="softEdge">
                                  <w14:bevelT w14:w="25400" w14:h="38100" w14:prst="circle"/>
                                </w14:props3d>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58F5" id="Text Box 7" o:spid="_x0000_s1045" type="#_x0000_t202" style="position:absolute;left:0;text-align:left;margin-left:-20.05pt;margin-top:821.15pt;width:487.1pt;height:2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" filled="f" stroked="f" strokeweight=".5pt">
                <v:textbox>
                  <w:txbxContent>
                    <w:p w14:paraId="376A4BE0" w14:textId="77777777" w:rsidR="00487625" w:rsidRPr="00D57131" w:rsidRDefault="00487625" w:rsidP="001A3B85">
                      <w:pPr>
                        <w:jc w:val="center"/>
                        <w:rPr>
                          <w:rFonts w:ascii="Century Gothic" w:hAnsi="Century Gothic"/>
                          <w:b/>
                          <w:color w:val="40904D"/>
                          <w:sz w:val="40"/>
                          <w14:textOutline w14:w="0" w14:cap="flat" w14:cmpd="sng" w14:algn="ctr">
                            <w14:noFill/>
                            <w14:prstDash w14:val="solid"/>
                            <w14:round/>
                          </w14:textOutline>
                          <w14:props3d w14:extrusionH="57150" w14:contourW="0" w14:prstMaterial="softEdge">
                            <w14:bevelT w14:w="25400" w14:h="38100" w14:prst="circle"/>
                          </w14:props3d>
                        </w:rPr>
                      </w:pPr>
                      <w:r w:rsidRPr="00D57131">
                        <w:rPr>
                          <w:rFonts w:ascii="Century Gothic" w:hAnsi="Century Gothic"/>
                          <w:b/>
                          <w:color w:val="40904D"/>
                          <w:sz w:val="40"/>
                          <w14:textOutline w14:w="0" w14:cap="flat" w14:cmpd="sng" w14:algn="ctr">
                            <w14:noFill/>
                            <w14:prstDash w14:val="solid"/>
                            <w14:round/>
                          </w14:textOutline>
                          <w14:props3d w14:extrusionH="57150" w14:contourW="0" w14:prstMaterial="softEdge">
                            <w14:bevelT w14:w="25400" w14:h="38100" w14:prst="circle"/>
                          </w14:props3d>
                        </w:rPr>
                        <w:t>FEATURED LIFE ENRICHMENT EVENTS</w:t>
                      </w:r>
                      <w:r w:rsidR="001A3B85" w:rsidRPr="00D57131">
                        <w:rPr>
                          <w:rFonts w:ascii="Century Gothic" w:hAnsi="Century Gothic"/>
                          <w:b/>
                          <w:color w:val="40904D"/>
                          <w:sz w:val="40"/>
                          <w14:textOutline w14:w="0" w14:cap="flat" w14:cmpd="sng" w14:algn="ctr">
                            <w14:noFill/>
                            <w14:prstDash w14:val="solid"/>
                            <w14:round/>
                          </w14:textOutline>
                          <w14:props3d w14:extrusionH="57150" w14:contourW="0" w14:prstMaterial="softEdge">
                            <w14:bevelT w14:w="25400" w14:h="38100" w14:prst="circle"/>
                          </w14:props3d>
                        </w:rPr>
                        <w:t xml:space="preserve"> IN </w:t>
                      </w:r>
                      <w:r w:rsidR="00887A5C">
                        <w:rPr>
                          <w:rFonts w:ascii="Century Gothic" w:hAnsi="Century Gothic"/>
                          <w:b/>
                          <w:color w:val="40904D"/>
                          <w:sz w:val="40"/>
                          <w14:textOutline w14:w="0" w14:cap="flat" w14:cmpd="sng" w14:algn="ctr">
                            <w14:noFill/>
                            <w14:prstDash w14:val="solid"/>
                            <w14:round/>
                          </w14:textOutline>
                          <w14:props3d w14:extrusionH="57150" w14:contourW="0" w14:prstMaterial="softEdge">
                            <w14:bevelT w14:w="25400" w14:h="38100" w14:prst="circle"/>
                          </w14:props3d>
                        </w:rPr>
                        <w:t>SEPTEMBER</w:t>
                      </w:r>
                    </w:p>
                  </w:txbxContent>
                </v:textbox>
                <w10:wrap anchory="page"/>
              </v:shape>
            </w:pict>
          </mc:Fallback>
        </mc:AlternateContent>
      </w:r>
      <w:r w:rsidR="00912BF5">
        <w:rPr>
          <w:noProof/>
        </w:rPr>
        <w:drawing>
          <wp:anchor distT="0" distB="0" distL="114300" distR="114300" simplePos="0" relativeHeight="251835903" behindDoc="1" locked="0" layoutInCell="1" allowOverlap="1" wp14:anchorId="3982D343" wp14:editId="6AEF85EE">
            <wp:simplePos x="0" y="0"/>
            <wp:positionH relativeFrom="column">
              <wp:posOffset>3965575</wp:posOffset>
            </wp:positionH>
            <wp:positionV relativeFrom="page">
              <wp:posOffset>12185370</wp:posOffset>
            </wp:positionV>
            <wp:extent cx="3152140" cy="4984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rn.png"/>
                    <pic:cNvPicPr/>
                  </pic:nvPicPr>
                  <pic:blipFill rotWithShape="1">
                    <a:blip r:embed="rId22">
                      <a:extLst>
                        <a:ext uri="{28A0092B-C50C-407E-A947-70E740481C1C}">
                          <a14:useLocalDpi xmlns:a14="http://schemas.microsoft.com/office/drawing/2010/main" val="0"/>
                        </a:ext>
                      </a:extLst>
                    </a:blip>
                    <a:srcRect l="17957" t="11341" r="5970" b="-12"/>
                    <a:stretch/>
                  </pic:blipFill>
                  <pic:spPr bwMode="auto">
                    <a:xfrm>
                      <a:off x="0" y="0"/>
                      <a:ext cx="3152140"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D9B">
        <w:rPr>
          <w:noProof/>
        </w:rPr>
        <w:drawing>
          <wp:anchor distT="0" distB="0" distL="114300" distR="114300" simplePos="0" relativeHeight="251833855" behindDoc="1" locked="0" layoutInCell="1" allowOverlap="1" wp14:anchorId="01F1FE71" wp14:editId="72B87993">
            <wp:simplePos x="0" y="0"/>
            <wp:positionH relativeFrom="column">
              <wp:posOffset>-209241</wp:posOffset>
            </wp:positionH>
            <wp:positionV relativeFrom="page">
              <wp:posOffset>12184247</wp:posOffset>
            </wp:positionV>
            <wp:extent cx="4144645" cy="499449"/>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rn.png"/>
                    <pic:cNvPicPr/>
                  </pic:nvPicPr>
                  <pic:blipFill rotWithShape="1">
                    <a:blip r:embed="rId22">
                      <a:extLst>
                        <a:ext uri="{28A0092B-C50C-407E-A947-70E740481C1C}">
                          <a14:useLocalDpi xmlns:a14="http://schemas.microsoft.com/office/drawing/2010/main" val="0"/>
                        </a:ext>
                      </a:extLst>
                    </a:blip>
                    <a:srcRect t="11327"/>
                    <a:stretch/>
                  </pic:blipFill>
                  <pic:spPr bwMode="auto">
                    <a:xfrm>
                      <a:off x="0" y="0"/>
                      <a:ext cx="4144645" cy="499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9524C" w:rsidRPr="0068052B" w:rsidSect="006E5979">
      <w:type w:val="continuous"/>
      <w:pgSz w:w="12240" w:h="20160" w:code="5"/>
      <w:pgMar w:top="1440" w:right="630" w:bottom="144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526EB" w14:textId="77777777" w:rsidR="00264721" w:rsidRDefault="00264721" w:rsidP="003606FB">
      <w:r>
        <w:separator/>
      </w:r>
    </w:p>
  </w:endnote>
  <w:endnote w:type="continuationSeparator" w:id="0">
    <w:p w14:paraId="1A9D9F90" w14:textId="77777777" w:rsidR="00264721" w:rsidRDefault="00264721" w:rsidP="0036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OpenSans">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3657E" w14:textId="77777777" w:rsidR="00264721" w:rsidRDefault="00264721" w:rsidP="003606FB">
      <w:r>
        <w:separator/>
      </w:r>
    </w:p>
  </w:footnote>
  <w:footnote w:type="continuationSeparator" w:id="0">
    <w:p w14:paraId="0C8E43F9" w14:textId="77777777" w:rsidR="00264721" w:rsidRDefault="00264721" w:rsidP="003606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67.55pt;height:467.55pt" o:bullet="t">
        <v:imagedata r:id="rId1" o:title="1024px-Emoji_u1f6e5"/>
      </v:shape>
    </w:pict>
  </w:numPicBullet>
  <w:numPicBullet w:numPicBulletId="1">
    <w:pict>
      <v:shape id="_x0000_i1040" type="#_x0000_t75" style="width:90.2pt;height:90.2pt" o:bullet="t">
        <v:imagedata r:id="rId2" o:title="Emoji_u26f4"/>
      </v:shape>
    </w:pict>
  </w:numPicBullet>
  <w:numPicBullet w:numPicBulletId="2">
    <w:pict>
      <v:shape w14:anchorId="5614E6C9" id="_x0000_i1041" type="#_x0000_t75" style="width:468.45pt;height:468.45pt" o:bullet="t">
        <v:imagedata r:id="rId3" o:title="Emoji_u2600"/>
      </v:shape>
    </w:pict>
  </w:numPicBullet>
  <w:numPicBullet w:numPicBulletId="3">
    <w:pict>
      <v:shape id="_x0000_i1042" type="#_x0000_t75" style="width:467.55pt;height:485.8pt" o:bullet="t">
        <v:imagedata r:id="rId4" o:title="3700px-Flag_of_Canada_(leaf)"/>
      </v:shape>
    </w:pict>
  </w:numPicBullet>
  <w:numPicBullet w:numPicBulletId="4">
    <w:pict>
      <v:shape w14:anchorId="6A2E4E65" id="_x0000_i1043" type="#_x0000_t75" style="width:467.55pt;height:311.4pt" o:bullet="t">
        <v:imagedata r:id="rId5" o:title="Canadian-flag[1]"/>
      </v:shape>
    </w:pict>
  </w:numPicBullet>
  <w:numPicBullet w:numPicBulletId="5">
    <w:pict>
      <v:shape w14:anchorId="1DBDB3A4" id="_x0000_i1044" type="#_x0000_t75" style="width:467.55pt;height:467.55pt" o:bullet="t">
        <v:imagedata r:id="rId6" o:title="Fxemoji_u1F351"/>
      </v:shape>
    </w:pict>
  </w:numPicBullet>
  <w:numPicBullet w:numPicBulletId="6">
    <w:pict>
      <v:shape w14:anchorId="78C2ACA3" id="_x0000_i1045" type="#_x0000_t75" style="width:467.55pt;height:467.55pt" o:bullet="t">
        <v:imagedata r:id="rId7" o:title="1024px-Twemoji_1f351"/>
      </v:shape>
    </w:pict>
  </w:numPicBullet>
  <w:numPicBullet w:numPicBulletId="7">
    <w:pict>
      <v:shape w14:anchorId="61FAF396" id="_x0000_i1046" type="#_x0000_t75" style="width:468.45pt;height:468.45pt" o:bullet="t">
        <v:imagedata r:id="rId8" o:title="Nqx6J[1]"/>
      </v:shape>
    </w:pict>
  </w:numPicBullet>
  <w:numPicBullet w:numPicBulletId="8">
    <w:pict>
      <v:shape id="_x0000_i1047" type="#_x0000_t75" style="width:466.7pt;height:466.7pt" o:bullet="t">
        <v:imagedata r:id="rId9" o:title="Peach-PNG[1]"/>
      </v:shape>
    </w:pict>
  </w:numPicBullet>
  <w:numPicBullet w:numPicBulletId="9">
    <w:pict>
      <v:shape id="_x0000_i1048" type="#_x0000_t75" style="width:39.05pt;height:36.45pt" o:bullet="t">
        <v:imagedata r:id="rId10" o:title="image-150nw-154201244[1]"/>
      </v:shape>
    </w:pict>
  </w:numPicBullet>
  <w:numPicBullet w:numPicBulletId="10">
    <w:pict>
      <v:shape id="_x0000_i1049" type="#_x0000_t75" style="width:5in;height:5in" o:bullet="t">
        <v:imagedata r:id="rId11" o:title="Emoji_u1f33d"/>
      </v:shape>
    </w:pict>
  </w:numPicBullet>
  <w:numPicBullet w:numPicBulletId="11">
    <w:pict>
      <v:shape w14:anchorId="500FF4FB" id="_x0000_i1050" type="#_x0000_t75" style="width:466.7pt;height:417.25pt" o:bullet="t">
        <v:imagedata r:id="rId12" o:title="a72115694d8a0f3c972a9b04a64c0159"/>
      </v:shape>
    </w:pict>
  </w:numPicBullet>
  <w:numPicBullet w:numPicBulletId="12">
    <w:pict>
      <v:shape w14:anchorId="0E7D6DE2" id="_x0000_i1051" type="#_x0000_t75" style="width:599.4pt;height:676.65pt;visibility:visible;mso-wrap-style:square" o:bullet="t">
        <v:imagedata r:id="rId13" o:title=""/>
      </v:shape>
    </w:pict>
  </w:numPicBullet>
  <w:abstractNum w:abstractNumId="0" w15:restartNumberingAfterBreak="0">
    <w:nsid w:val="011371D0"/>
    <w:multiLevelType w:val="hybridMultilevel"/>
    <w:tmpl w:val="EEE80444"/>
    <w:lvl w:ilvl="0" w:tplc="EB2CAB24">
      <w:start w:val="1"/>
      <w:numFmt w:val="bullet"/>
      <w:lvlText w:val=""/>
      <w:lvlPicBulletId w:val="1"/>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29367F5"/>
    <w:multiLevelType w:val="hybridMultilevel"/>
    <w:tmpl w:val="C986A4EE"/>
    <w:lvl w:ilvl="0" w:tplc="5ECC546E">
      <w:start w:val="1"/>
      <w:numFmt w:val="bullet"/>
      <w:lvlText w:val=""/>
      <w:lvlJc w:val="left"/>
      <w:pPr>
        <w:ind w:left="630" w:hanging="360"/>
      </w:pPr>
      <w:rPr>
        <w:rFonts w:ascii="Wingdings" w:hAnsi="Wingdings" w:hint="default"/>
        <w:color w:val="00800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4125BB7"/>
    <w:multiLevelType w:val="hybridMultilevel"/>
    <w:tmpl w:val="E83CE574"/>
    <w:lvl w:ilvl="0" w:tplc="CCB61B5A">
      <w:start w:val="1"/>
      <w:numFmt w:val="bullet"/>
      <w:lvlText w:val=""/>
      <w:lvlPicBulletId w:val="3"/>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CEB40F7"/>
    <w:multiLevelType w:val="hybridMultilevel"/>
    <w:tmpl w:val="24C29A82"/>
    <w:lvl w:ilvl="0" w:tplc="96107700">
      <w:start w:val="1"/>
      <w:numFmt w:val="bullet"/>
      <w:lvlText w:val=""/>
      <w:lvlPicBulletId w:val="9"/>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1D10B3"/>
    <w:multiLevelType w:val="hybridMultilevel"/>
    <w:tmpl w:val="69F2D1B8"/>
    <w:lvl w:ilvl="0" w:tplc="EB2CAB24">
      <w:start w:val="1"/>
      <w:numFmt w:val="bullet"/>
      <w:lvlText w:val=""/>
      <w:lvlPicBulletId w:val="1"/>
      <w:lvlJc w:val="left"/>
      <w:pPr>
        <w:ind w:left="108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1F07A8"/>
    <w:multiLevelType w:val="hybridMultilevel"/>
    <w:tmpl w:val="E17AC882"/>
    <w:lvl w:ilvl="0" w:tplc="2DB8748C">
      <w:start w:val="1"/>
      <w:numFmt w:val="bullet"/>
      <w:lvlText w:val=""/>
      <w:lvlPicBulletId w:val="10"/>
      <w:lvlJc w:val="left"/>
      <w:pPr>
        <w:ind w:left="144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1C63CAA"/>
    <w:multiLevelType w:val="hybridMultilevel"/>
    <w:tmpl w:val="00F289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3A3223E"/>
    <w:multiLevelType w:val="hybridMultilevel"/>
    <w:tmpl w:val="BA3ADADE"/>
    <w:lvl w:ilvl="0" w:tplc="EB2CAB24">
      <w:start w:val="1"/>
      <w:numFmt w:val="bullet"/>
      <w:lvlText w:val=""/>
      <w:lvlPicBulletId w:val="1"/>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3C8C01C6"/>
    <w:multiLevelType w:val="hybridMultilevel"/>
    <w:tmpl w:val="00B69F5E"/>
    <w:lvl w:ilvl="0" w:tplc="9EE68E88">
      <w:start w:val="1"/>
      <w:numFmt w:val="bullet"/>
      <w:lvlText w:val=""/>
      <w:lvlPicBulletId w:val="11"/>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76A6AB9"/>
    <w:multiLevelType w:val="hybridMultilevel"/>
    <w:tmpl w:val="0A6E6308"/>
    <w:lvl w:ilvl="0" w:tplc="EB2CAB24">
      <w:start w:val="1"/>
      <w:numFmt w:val="bullet"/>
      <w:lvlText w:val=""/>
      <w:lvlPicBulletId w:val="1"/>
      <w:lvlJc w:val="left"/>
      <w:pPr>
        <w:ind w:left="108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EF254EC"/>
    <w:multiLevelType w:val="hybridMultilevel"/>
    <w:tmpl w:val="74E638E6"/>
    <w:lvl w:ilvl="0" w:tplc="AFEEC6F0">
      <w:start w:val="1"/>
      <w:numFmt w:val="bullet"/>
      <w:lvlText w:val=""/>
      <w:lvlPicBulletId w:val="0"/>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54FE650E"/>
    <w:multiLevelType w:val="hybridMultilevel"/>
    <w:tmpl w:val="08AC2922"/>
    <w:lvl w:ilvl="0" w:tplc="AFEEC6F0">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8BC5C99"/>
    <w:multiLevelType w:val="hybridMultilevel"/>
    <w:tmpl w:val="EBAA96F8"/>
    <w:lvl w:ilvl="0" w:tplc="133E8992">
      <w:start w:val="1"/>
      <w:numFmt w:val="bullet"/>
      <w:lvlText w:val=""/>
      <w:lvlPicBulletId w:val="5"/>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981769D"/>
    <w:multiLevelType w:val="hybridMultilevel"/>
    <w:tmpl w:val="519435FC"/>
    <w:lvl w:ilvl="0" w:tplc="5ECC546E">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E14E66"/>
    <w:multiLevelType w:val="hybridMultilevel"/>
    <w:tmpl w:val="A5B6E52C"/>
    <w:lvl w:ilvl="0" w:tplc="EB2CAB24">
      <w:start w:val="1"/>
      <w:numFmt w:val="bullet"/>
      <w:lvlText w:val=""/>
      <w:lvlPicBulletId w:val="1"/>
      <w:lvlJc w:val="left"/>
      <w:pPr>
        <w:ind w:left="108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3"/>
  </w:num>
  <w:num w:numId="4">
    <w:abstractNumId w:val="11"/>
  </w:num>
  <w:num w:numId="5">
    <w:abstractNumId w:val="10"/>
  </w:num>
  <w:num w:numId="6">
    <w:abstractNumId w:val="14"/>
  </w:num>
  <w:num w:numId="7">
    <w:abstractNumId w:val="9"/>
  </w:num>
  <w:num w:numId="8">
    <w:abstractNumId w:val="4"/>
  </w:num>
  <w:num w:numId="9">
    <w:abstractNumId w:val="0"/>
  </w:num>
  <w:num w:numId="10">
    <w:abstractNumId w:val="7"/>
  </w:num>
  <w:num w:numId="11">
    <w:abstractNumId w:val="12"/>
  </w:num>
  <w:num w:numId="12">
    <w:abstractNumId w:val="6"/>
  </w:num>
  <w:num w:numId="13">
    <w:abstractNumId w:val="3"/>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692"/>
    <w:rsid w:val="0000112E"/>
    <w:rsid w:val="00002526"/>
    <w:rsid w:val="00004492"/>
    <w:rsid w:val="00006692"/>
    <w:rsid w:val="000253E0"/>
    <w:rsid w:val="0003026E"/>
    <w:rsid w:val="000379DE"/>
    <w:rsid w:val="00050173"/>
    <w:rsid w:val="0005361E"/>
    <w:rsid w:val="0005642F"/>
    <w:rsid w:val="00057C2B"/>
    <w:rsid w:val="00062207"/>
    <w:rsid w:val="00077F42"/>
    <w:rsid w:val="00083CE0"/>
    <w:rsid w:val="00086A71"/>
    <w:rsid w:val="000C454D"/>
    <w:rsid w:val="000D3907"/>
    <w:rsid w:val="000F65FC"/>
    <w:rsid w:val="0011188F"/>
    <w:rsid w:val="001125AA"/>
    <w:rsid w:val="001149B1"/>
    <w:rsid w:val="00116AD7"/>
    <w:rsid w:val="00130E36"/>
    <w:rsid w:val="0013408B"/>
    <w:rsid w:val="00146C3C"/>
    <w:rsid w:val="001548D2"/>
    <w:rsid w:val="00162B0A"/>
    <w:rsid w:val="00163D7C"/>
    <w:rsid w:val="00164876"/>
    <w:rsid w:val="00170941"/>
    <w:rsid w:val="00175DA9"/>
    <w:rsid w:val="0017738F"/>
    <w:rsid w:val="0017789E"/>
    <w:rsid w:val="0019387E"/>
    <w:rsid w:val="001938FD"/>
    <w:rsid w:val="001967EE"/>
    <w:rsid w:val="001A0DD9"/>
    <w:rsid w:val="001A3B85"/>
    <w:rsid w:val="001A42AC"/>
    <w:rsid w:val="001B221C"/>
    <w:rsid w:val="001C3CFD"/>
    <w:rsid w:val="001C7C78"/>
    <w:rsid w:val="001D5EE5"/>
    <w:rsid w:val="001E1266"/>
    <w:rsid w:val="001F2386"/>
    <w:rsid w:val="001F47A1"/>
    <w:rsid w:val="001F7498"/>
    <w:rsid w:val="002058A5"/>
    <w:rsid w:val="0020686E"/>
    <w:rsid w:val="00211765"/>
    <w:rsid w:val="00212404"/>
    <w:rsid w:val="00212558"/>
    <w:rsid w:val="002162E6"/>
    <w:rsid w:val="00220345"/>
    <w:rsid w:val="00220529"/>
    <w:rsid w:val="002332C3"/>
    <w:rsid w:val="002467FA"/>
    <w:rsid w:val="00262F25"/>
    <w:rsid w:val="00264721"/>
    <w:rsid w:val="002652A1"/>
    <w:rsid w:val="002669E2"/>
    <w:rsid w:val="00274683"/>
    <w:rsid w:val="00282D13"/>
    <w:rsid w:val="002951FE"/>
    <w:rsid w:val="002A0011"/>
    <w:rsid w:val="002A192A"/>
    <w:rsid w:val="002A6120"/>
    <w:rsid w:val="002B0F60"/>
    <w:rsid w:val="002B61C6"/>
    <w:rsid w:val="002B6EF3"/>
    <w:rsid w:val="002B7BBE"/>
    <w:rsid w:val="002D0702"/>
    <w:rsid w:val="002D1FD2"/>
    <w:rsid w:val="002E519A"/>
    <w:rsid w:val="002E6DAB"/>
    <w:rsid w:val="002F6836"/>
    <w:rsid w:val="00300C69"/>
    <w:rsid w:val="0031769F"/>
    <w:rsid w:val="00330117"/>
    <w:rsid w:val="00331545"/>
    <w:rsid w:val="00331D5B"/>
    <w:rsid w:val="003333E5"/>
    <w:rsid w:val="0033358A"/>
    <w:rsid w:val="00352B2F"/>
    <w:rsid w:val="00353362"/>
    <w:rsid w:val="003605B8"/>
    <w:rsid w:val="003606FB"/>
    <w:rsid w:val="00364981"/>
    <w:rsid w:val="00365AC4"/>
    <w:rsid w:val="00371A97"/>
    <w:rsid w:val="00391F0F"/>
    <w:rsid w:val="00395ED0"/>
    <w:rsid w:val="00397E42"/>
    <w:rsid w:val="003A390C"/>
    <w:rsid w:val="003A51F2"/>
    <w:rsid w:val="003B04C5"/>
    <w:rsid w:val="003B4DBB"/>
    <w:rsid w:val="003B57E6"/>
    <w:rsid w:val="003B79E2"/>
    <w:rsid w:val="003D6A51"/>
    <w:rsid w:val="003D7816"/>
    <w:rsid w:val="003E564B"/>
    <w:rsid w:val="003F336F"/>
    <w:rsid w:val="003F4EF0"/>
    <w:rsid w:val="003F64A0"/>
    <w:rsid w:val="0040374D"/>
    <w:rsid w:val="00403C45"/>
    <w:rsid w:val="00406F57"/>
    <w:rsid w:val="00422B18"/>
    <w:rsid w:val="00425345"/>
    <w:rsid w:val="0043027D"/>
    <w:rsid w:val="00432366"/>
    <w:rsid w:val="00446591"/>
    <w:rsid w:val="0044660C"/>
    <w:rsid w:val="00462529"/>
    <w:rsid w:val="00472E3D"/>
    <w:rsid w:val="004747A8"/>
    <w:rsid w:val="0047735C"/>
    <w:rsid w:val="00486582"/>
    <w:rsid w:val="00487625"/>
    <w:rsid w:val="0049021A"/>
    <w:rsid w:val="00493396"/>
    <w:rsid w:val="004A10E5"/>
    <w:rsid w:val="004A3D2F"/>
    <w:rsid w:val="004A74C3"/>
    <w:rsid w:val="004B434B"/>
    <w:rsid w:val="004C1266"/>
    <w:rsid w:val="004C246A"/>
    <w:rsid w:val="004D5208"/>
    <w:rsid w:val="004E03A0"/>
    <w:rsid w:val="004F1233"/>
    <w:rsid w:val="004F36F4"/>
    <w:rsid w:val="004F5E44"/>
    <w:rsid w:val="0050252A"/>
    <w:rsid w:val="005239D1"/>
    <w:rsid w:val="00525364"/>
    <w:rsid w:val="005301DF"/>
    <w:rsid w:val="0053168D"/>
    <w:rsid w:val="005317A5"/>
    <w:rsid w:val="00535064"/>
    <w:rsid w:val="005353DF"/>
    <w:rsid w:val="0054092D"/>
    <w:rsid w:val="00550A77"/>
    <w:rsid w:val="00554EA7"/>
    <w:rsid w:val="0056293C"/>
    <w:rsid w:val="00562A83"/>
    <w:rsid w:val="00563295"/>
    <w:rsid w:val="00567FE1"/>
    <w:rsid w:val="00583880"/>
    <w:rsid w:val="005848B6"/>
    <w:rsid w:val="00584BD4"/>
    <w:rsid w:val="00586A22"/>
    <w:rsid w:val="00590EAE"/>
    <w:rsid w:val="005A2D9B"/>
    <w:rsid w:val="005C371D"/>
    <w:rsid w:val="005C4E2E"/>
    <w:rsid w:val="005C63F9"/>
    <w:rsid w:val="005C7933"/>
    <w:rsid w:val="005E0179"/>
    <w:rsid w:val="005E19C7"/>
    <w:rsid w:val="005E2505"/>
    <w:rsid w:val="005E464A"/>
    <w:rsid w:val="005E54CE"/>
    <w:rsid w:val="005F653E"/>
    <w:rsid w:val="005F7CD3"/>
    <w:rsid w:val="006017CF"/>
    <w:rsid w:val="00603DFC"/>
    <w:rsid w:val="0060694B"/>
    <w:rsid w:val="006134CC"/>
    <w:rsid w:val="006158A8"/>
    <w:rsid w:val="00616727"/>
    <w:rsid w:val="00620E6E"/>
    <w:rsid w:val="00636BD1"/>
    <w:rsid w:val="0065505B"/>
    <w:rsid w:val="006572DA"/>
    <w:rsid w:val="00673D56"/>
    <w:rsid w:val="00673FE9"/>
    <w:rsid w:val="00673FF4"/>
    <w:rsid w:val="0068052B"/>
    <w:rsid w:val="0069510B"/>
    <w:rsid w:val="0069673B"/>
    <w:rsid w:val="006A179B"/>
    <w:rsid w:val="006A3280"/>
    <w:rsid w:val="006B75D8"/>
    <w:rsid w:val="006C7FA3"/>
    <w:rsid w:val="006D15EF"/>
    <w:rsid w:val="006D49E7"/>
    <w:rsid w:val="006D6997"/>
    <w:rsid w:val="006E5979"/>
    <w:rsid w:val="006F454A"/>
    <w:rsid w:val="006F5245"/>
    <w:rsid w:val="00704C92"/>
    <w:rsid w:val="007071A8"/>
    <w:rsid w:val="00707C14"/>
    <w:rsid w:val="00711C10"/>
    <w:rsid w:val="00717272"/>
    <w:rsid w:val="00720911"/>
    <w:rsid w:val="00732ABE"/>
    <w:rsid w:val="00736470"/>
    <w:rsid w:val="0075107F"/>
    <w:rsid w:val="00757E59"/>
    <w:rsid w:val="00760E0E"/>
    <w:rsid w:val="00760E4B"/>
    <w:rsid w:val="0076640C"/>
    <w:rsid w:val="00767C60"/>
    <w:rsid w:val="00770181"/>
    <w:rsid w:val="00770AFE"/>
    <w:rsid w:val="00774D47"/>
    <w:rsid w:val="007828EA"/>
    <w:rsid w:val="0078399B"/>
    <w:rsid w:val="00791B2D"/>
    <w:rsid w:val="007B4A69"/>
    <w:rsid w:val="007B504A"/>
    <w:rsid w:val="007C08F1"/>
    <w:rsid w:val="007C0A02"/>
    <w:rsid w:val="007C59FC"/>
    <w:rsid w:val="007D1701"/>
    <w:rsid w:val="007D4F32"/>
    <w:rsid w:val="007D54DD"/>
    <w:rsid w:val="007D5CBF"/>
    <w:rsid w:val="007E1083"/>
    <w:rsid w:val="007E7E99"/>
    <w:rsid w:val="007F305D"/>
    <w:rsid w:val="007F5F9D"/>
    <w:rsid w:val="00801C6F"/>
    <w:rsid w:val="00803D20"/>
    <w:rsid w:val="0080451B"/>
    <w:rsid w:val="00804B90"/>
    <w:rsid w:val="00815F2F"/>
    <w:rsid w:val="00821526"/>
    <w:rsid w:val="008219B2"/>
    <w:rsid w:val="0082470D"/>
    <w:rsid w:val="0083549C"/>
    <w:rsid w:val="00840281"/>
    <w:rsid w:val="00855497"/>
    <w:rsid w:val="00873D7A"/>
    <w:rsid w:val="00882A5B"/>
    <w:rsid w:val="008833D4"/>
    <w:rsid w:val="00887A5C"/>
    <w:rsid w:val="0089455A"/>
    <w:rsid w:val="0089524C"/>
    <w:rsid w:val="00895430"/>
    <w:rsid w:val="00896148"/>
    <w:rsid w:val="008A2827"/>
    <w:rsid w:val="008A5E50"/>
    <w:rsid w:val="008B2B4D"/>
    <w:rsid w:val="008B4309"/>
    <w:rsid w:val="008C4AF1"/>
    <w:rsid w:val="008C4E23"/>
    <w:rsid w:val="008C6F9E"/>
    <w:rsid w:val="008D34FA"/>
    <w:rsid w:val="008F1A65"/>
    <w:rsid w:val="008F72E1"/>
    <w:rsid w:val="009039FD"/>
    <w:rsid w:val="00905FF2"/>
    <w:rsid w:val="00912BF5"/>
    <w:rsid w:val="00912DB4"/>
    <w:rsid w:val="00913521"/>
    <w:rsid w:val="009139B2"/>
    <w:rsid w:val="00935D92"/>
    <w:rsid w:val="00940BE2"/>
    <w:rsid w:val="0095446F"/>
    <w:rsid w:val="00960899"/>
    <w:rsid w:val="009638D2"/>
    <w:rsid w:val="00972544"/>
    <w:rsid w:val="00982299"/>
    <w:rsid w:val="00983703"/>
    <w:rsid w:val="009875AD"/>
    <w:rsid w:val="009A3E85"/>
    <w:rsid w:val="009A480B"/>
    <w:rsid w:val="009B75CD"/>
    <w:rsid w:val="009C2454"/>
    <w:rsid w:val="009C3B75"/>
    <w:rsid w:val="009C4E2E"/>
    <w:rsid w:val="009D3CC3"/>
    <w:rsid w:val="009D683E"/>
    <w:rsid w:val="009D78D2"/>
    <w:rsid w:val="009E049D"/>
    <w:rsid w:val="009E2E6F"/>
    <w:rsid w:val="009E399B"/>
    <w:rsid w:val="00A0371D"/>
    <w:rsid w:val="00A11EBC"/>
    <w:rsid w:val="00A12AEA"/>
    <w:rsid w:val="00A16B75"/>
    <w:rsid w:val="00A31081"/>
    <w:rsid w:val="00A51AAD"/>
    <w:rsid w:val="00A52D5E"/>
    <w:rsid w:val="00A53F30"/>
    <w:rsid w:val="00A53F5E"/>
    <w:rsid w:val="00A57944"/>
    <w:rsid w:val="00A61EDD"/>
    <w:rsid w:val="00A7281E"/>
    <w:rsid w:val="00A73FFA"/>
    <w:rsid w:val="00A80619"/>
    <w:rsid w:val="00A82709"/>
    <w:rsid w:val="00A828FB"/>
    <w:rsid w:val="00A84C7B"/>
    <w:rsid w:val="00A859C6"/>
    <w:rsid w:val="00A932A6"/>
    <w:rsid w:val="00AA1396"/>
    <w:rsid w:val="00AB2146"/>
    <w:rsid w:val="00AC4282"/>
    <w:rsid w:val="00AD38A7"/>
    <w:rsid w:val="00AD709B"/>
    <w:rsid w:val="00AE01FD"/>
    <w:rsid w:val="00AF133A"/>
    <w:rsid w:val="00AF5151"/>
    <w:rsid w:val="00AF79A2"/>
    <w:rsid w:val="00B04736"/>
    <w:rsid w:val="00B05DC9"/>
    <w:rsid w:val="00B07861"/>
    <w:rsid w:val="00B220EC"/>
    <w:rsid w:val="00B4088A"/>
    <w:rsid w:val="00B45EB4"/>
    <w:rsid w:val="00B50ECC"/>
    <w:rsid w:val="00B54887"/>
    <w:rsid w:val="00B56A3A"/>
    <w:rsid w:val="00B77C12"/>
    <w:rsid w:val="00B81AC1"/>
    <w:rsid w:val="00B83F9F"/>
    <w:rsid w:val="00B85E76"/>
    <w:rsid w:val="00B87AD0"/>
    <w:rsid w:val="00B91205"/>
    <w:rsid w:val="00BA1D76"/>
    <w:rsid w:val="00BA4997"/>
    <w:rsid w:val="00BA7818"/>
    <w:rsid w:val="00BB063E"/>
    <w:rsid w:val="00BB384E"/>
    <w:rsid w:val="00BB7784"/>
    <w:rsid w:val="00BC0D65"/>
    <w:rsid w:val="00BD4BB5"/>
    <w:rsid w:val="00BE2A20"/>
    <w:rsid w:val="00BE4E69"/>
    <w:rsid w:val="00BF19F3"/>
    <w:rsid w:val="00BF2453"/>
    <w:rsid w:val="00C02891"/>
    <w:rsid w:val="00C05199"/>
    <w:rsid w:val="00C17BFA"/>
    <w:rsid w:val="00C213EC"/>
    <w:rsid w:val="00C21E97"/>
    <w:rsid w:val="00C3178B"/>
    <w:rsid w:val="00C37E75"/>
    <w:rsid w:val="00C4430D"/>
    <w:rsid w:val="00C520A5"/>
    <w:rsid w:val="00C52D32"/>
    <w:rsid w:val="00C55E1A"/>
    <w:rsid w:val="00C61109"/>
    <w:rsid w:val="00C66E73"/>
    <w:rsid w:val="00C705A3"/>
    <w:rsid w:val="00C714F9"/>
    <w:rsid w:val="00C8268A"/>
    <w:rsid w:val="00C87D9F"/>
    <w:rsid w:val="00CA77FB"/>
    <w:rsid w:val="00CB0C40"/>
    <w:rsid w:val="00CB5CF6"/>
    <w:rsid w:val="00CB654D"/>
    <w:rsid w:val="00CC644B"/>
    <w:rsid w:val="00CD14E6"/>
    <w:rsid w:val="00CD36D6"/>
    <w:rsid w:val="00CD4184"/>
    <w:rsid w:val="00CE42A5"/>
    <w:rsid w:val="00CE5992"/>
    <w:rsid w:val="00D00BA6"/>
    <w:rsid w:val="00D010A3"/>
    <w:rsid w:val="00D014E1"/>
    <w:rsid w:val="00D01617"/>
    <w:rsid w:val="00D13F6C"/>
    <w:rsid w:val="00D1453D"/>
    <w:rsid w:val="00D31467"/>
    <w:rsid w:val="00D31825"/>
    <w:rsid w:val="00D37A2C"/>
    <w:rsid w:val="00D420FF"/>
    <w:rsid w:val="00D57131"/>
    <w:rsid w:val="00D61F4D"/>
    <w:rsid w:val="00D62EB0"/>
    <w:rsid w:val="00D71165"/>
    <w:rsid w:val="00D82226"/>
    <w:rsid w:val="00D84379"/>
    <w:rsid w:val="00D84558"/>
    <w:rsid w:val="00D9329A"/>
    <w:rsid w:val="00DA00B2"/>
    <w:rsid w:val="00DA31F9"/>
    <w:rsid w:val="00DA3255"/>
    <w:rsid w:val="00DA49FF"/>
    <w:rsid w:val="00DA50B1"/>
    <w:rsid w:val="00DB1EFC"/>
    <w:rsid w:val="00DB7D87"/>
    <w:rsid w:val="00DD348D"/>
    <w:rsid w:val="00DD515F"/>
    <w:rsid w:val="00DE26AD"/>
    <w:rsid w:val="00DE3804"/>
    <w:rsid w:val="00DF1F35"/>
    <w:rsid w:val="00DF2CDC"/>
    <w:rsid w:val="00DF3A6D"/>
    <w:rsid w:val="00DF4CAB"/>
    <w:rsid w:val="00DF5219"/>
    <w:rsid w:val="00E023B5"/>
    <w:rsid w:val="00E169E8"/>
    <w:rsid w:val="00E24E10"/>
    <w:rsid w:val="00E30244"/>
    <w:rsid w:val="00E33169"/>
    <w:rsid w:val="00E468A3"/>
    <w:rsid w:val="00E46C5E"/>
    <w:rsid w:val="00E60667"/>
    <w:rsid w:val="00E62280"/>
    <w:rsid w:val="00E62517"/>
    <w:rsid w:val="00E6528C"/>
    <w:rsid w:val="00E67271"/>
    <w:rsid w:val="00E71775"/>
    <w:rsid w:val="00E874E2"/>
    <w:rsid w:val="00E87819"/>
    <w:rsid w:val="00E9425A"/>
    <w:rsid w:val="00EA240D"/>
    <w:rsid w:val="00EA46BC"/>
    <w:rsid w:val="00EA6DEC"/>
    <w:rsid w:val="00EB6D86"/>
    <w:rsid w:val="00EC454F"/>
    <w:rsid w:val="00EC6A3E"/>
    <w:rsid w:val="00ED24DE"/>
    <w:rsid w:val="00ED69DF"/>
    <w:rsid w:val="00ED7C9B"/>
    <w:rsid w:val="00EE03E8"/>
    <w:rsid w:val="00EF6910"/>
    <w:rsid w:val="00F05E2C"/>
    <w:rsid w:val="00F24D34"/>
    <w:rsid w:val="00F30B8B"/>
    <w:rsid w:val="00F33B88"/>
    <w:rsid w:val="00F43C5D"/>
    <w:rsid w:val="00F4616E"/>
    <w:rsid w:val="00F46876"/>
    <w:rsid w:val="00F5442D"/>
    <w:rsid w:val="00F54D9B"/>
    <w:rsid w:val="00F54DA6"/>
    <w:rsid w:val="00F64E3F"/>
    <w:rsid w:val="00F65F54"/>
    <w:rsid w:val="00F7274D"/>
    <w:rsid w:val="00F752A1"/>
    <w:rsid w:val="00F8331D"/>
    <w:rsid w:val="00F9075F"/>
    <w:rsid w:val="00F95333"/>
    <w:rsid w:val="00F96277"/>
    <w:rsid w:val="00F96D0E"/>
    <w:rsid w:val="00FA0C58"/>
    <w:rsid w:val="00FA11BE"/>
    <w:rsid w:val="00FA1911"/>
    <w:rsid w:val="00FA5997"/>
    <w:rsid w:val="00FB19E3"/>
    <w:rsid w:val="00FC4E74"/>
    <w:rsid w:val="00FD4DB3"/>
    <w:rsid w:val="00FF18D2"/>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0,green,#360,#060,white"/>
    </o:shapedefaults>
    <o:shapelayout v:ext="edit">
      <o:idmap v:ext="edit" data="1"/>
    </o:shapelayout>
  </w:shapeDefaults>
  <w:doNotEmbedSmartTags/>
  <w:decimalSymbol w:val="."/>
  <w:listSeparator w:val=","/>
  <w14:docId w14:val="0906C631"/>
  <w15:docId w15:val="{F214B21F-7863-40A2-8BA4-A5FECD72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ListParagraph">
    <w:name w:val="List Paragraph"/>
    <w:basedOn w:val="Normal"/>
    <w:uiPriority w:val="34"/>
    <w:qFormat/>
    <w:rsid w:val="00FB19E3"/>
    <w:pPr>
      <w:ind w:left="720"/>
      <w:contextualSpacing/>
    </w:pPr>
  </w:style>
  <w:style w:type="paragraph" w:styleId="Header">
    <w:name w:val="header"/>
    <w:basedOn w:val="Normal"/>
    <w:link w:val="HeaderChar"/>
    <w:uiPriority w:val="99"/>
    <w:unhideWhenUsed/>
    <w:rsid w:val="003606FB"/>
    <w:pPr>
      <w:tabs>
        <w:tab w:val="center" w:pos="4680"/>
        <w:tab w:val="right" w:pos="9360"/>
      </w:tabs>
    </w:pPr>
  </w:style>
  <w:style w:type="character" w:customStyle="1" w:styleId="HeaderChar">
    <w:name w:val="Header Char"/>
    <w:basedOn w:val="DefaultParagraphFont"/>
    <w:link w:val="Header"/>
    <w:uiPriority w:val="99"/>
    <w:rsid w:val="003606FB"/>
    <w:rPr>
      <w:sz w:val="24"/>
      <w:szCs w:val="24"/>
    </w:rPr>
  </w:style>
  <w:style w:type="paragraph" w:styleId="Footer">
    <w:name w:val="footer"/>
    <w:basedOn w:val="Normal"/>
    <w:link w:val="FooterChar"/>
    <w:uiPriority w:val="99"/>
    <w:unhideWhenUsed/>
    <w:rsid w:val="003606FB"/>
    <w:pPr>
      <w:tabs>
        <w:tab w:val="center" w:pos="4680"/>
        <w:tab w:val="right" w:pos="9360"/>
      </w:tabs>
    </w:pPr>
  </w:style>
  <w:style w:type="character" w:customStyle="1" w:styleId="FooterChar">
    <w:name w:val="Footer Char"/>
    <w:basedOn w:val="DefaultParagraphFont"/>
    <w:link w:val="Footer"/>
    <w:uiPriority w:val="99"/>
    <w:rsid w:val="003606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39954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2106918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8.jpeg"/><Relationship Id="rId18"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17.jpeg"/><Relationship Id="rId17"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21.png"/><Relationship Id="rId20"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6.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0.jpeg"/><Relationship Id="rId23" Type="http://schemas.openxmlformats.org/officeDocument/2006/relationships/fontTable" Target="fontTable.xml"/><Relationship Id="rId10" Type="http://schemas.openxmlformats.org/officeDocument/2006/relationships/image" Target="media/image15.jpeg"/><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4.png"/><Relationship Id="rId14" Type="http://schemas.openxmlformats.org/officeDocument/2006/relationships/image" Target="media/image19.jpeg"/><Relationship Id="rId22" Type="http://schemas.openxmlformats.org/officeDocument/2006/relationships/image" Target="media/image26.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gif"/><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g.mgr\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C48C826-0B5B-4119-85C2-4F660FF67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81</TotalTime>
  <Pages>1</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mkg.mgr</dc:creator>
  <cp:keywords/>
  <cp:lastModifiedBy>Courtyard Gardens - Reception</cp:lastModifiedBy>
  <cp:revision>12</cp:revision>
  <cp:lastPrinted>2020-08-28T00:19:00Z</cp:lastPrinted>
  <dcterms:created xsi:type="dcterms:W3CDTF">2020-08-26T02:16:00Z</dcterms:created>
  <dcterms:modified xsi:type="dcterms:W3CDTF">2020-08-28T16:05:00Z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